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6FA" w:rsidRDefault="00FE09B2">
      <w:bookmarkStart w:id="0" w:name="_GoBack"/>
      <w:bookmarkEnd w:id="0"/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1457352</wp:posOffset>
                </wp:positionH>
                <wp:positionV relativeFrom="paragraph">
                  <wp:posOffset>224284</wp:posOffset>
                </wp:positionV>
                <wp:extent cx="2941323" cy="84010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3" cy="84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546FA" w:rsidRDefault="00FE09B2">
                            <w:pP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  <w:t>Picture Task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4.75pt;margin-top:17.65pt;width:231.6pt;height:66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" filled="f" stroked="f">
                <v:textbox style="mso-fit-shape-to-text:t">
                  <w:txbxContent>
                    <w:p w:rsidR="006546FA" w:rsidRDefault="00FE09B2">
                      <w:pPr>
                        <w:rPr>
                          <w:b/>
                          <w:spacing w:val="6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</w:rPr>
                        <w:t>Picture Task</w:t>
                      </w:r>
                    </w:p>
                  </w:txbxContent>
                </v:textbox>
              </v:shape>
            </w:pict>
          </mc:Fallback>
        </mc:AlternateContent>
      </w: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</w:pPr>
      <w:r>
        <w:rPr>
          <w:rFonts w:ascii="Comic Sans MS" w:hAnsi="Comic Sans MS"/>
          <w:sz w:val="20"/>
        </w:rPr>
        <w:t xml:space="preserve">Writing Task – </w:t>
      </w:r>
      <w:r>
        <w:rPr>
          <w:rFonts w:ascii="Comic Sans MS" w:hAnsi="Comic Sans MS"/>
          <w:b/>
          <w:color w:val="FF0000"/>
          <w:sz w:val="20"/>
        </w:rPr>
        <w:t xml:space="preserve">(This will be your English lesson for two days, Thursday and Friday.)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You are provided with a picture and a story starter. Your task is to </w:t>
      </w:r>
      <w:r>
        <w:rPr>
          <w:rFonts w:ascii="Comic Sans MS" w:hAnsi="Comic Sans MS"/>
          <w:sz w:val="20"/>
        </w:rPr>
        <w:t xml:space="preserve">complete a piece of writing based on this picture. The choice is yours: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Complete the story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Write your own story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setting description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 letter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diary entry (or multiple entries from different perspectives)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newspaper article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Question Time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Use your</w:t>
      </w:r>
      <w:r>
        <w:rPr>
          <w:rFonts w:ascii="Comic Sans MS" w:hAnsi="Comic Sans MS"/>
          <w:sz w:val="20"/>
        </w:rPr>
        <w:t xml:space="preserve"> inference reading skills to answer the following questions – treat them as 2/3 mark questions. You need to justify your responses with an explanation.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Sentence Challenge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SPAG focus – complete task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Sick Sentences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 sentences need to be improved – th</w:t>
      </w:r>
      <w:r>
        <w:rPr>
          <w:rFonts w:ascii="Comic Sans MS" w:hAnsi="Comic Sans MS"/>
          <w:sz w:val="20"/>
        </w:rPr>
        <w:t>ink about your Y6 objectives at this point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Picture Perfect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Art task – linked to the picture </w:t>
      </w: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sectPr w:rsidR="006546F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E09B2">
      <w:pPr>
        <w:spacing w:after="0" w:line="240" w:lineRule="auto"/>
      </w:pPr>
      <w:r>
        <w:separator/>
      </w:r>
    </w:p>
  </w:endnote>
  <w:endnote w:type="continuationSeparator" w:id="0">
    <w:p w:rsidR="00000000" w:rsidRDefault="00FE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E09B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E0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266F7"/>
    <w:multiLevelType w:val="multilevel"/>
    <w:tmpl w:val="B12A20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AF403C"/>
    <w:multiLevelType w:val="multilevel"/>
    <w:tmpl w:val="17184BF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546FA"/>
    <w:rsid w:val="006546FA"/>
    <w:rsid w:val="00F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2DD3DBC-88FF-45B4-B44C-9A0F8035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3679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36795D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2</cp:revision>
  <dcterms:created xsi:type="dcterms:W3CDTF">2020-03-25T20:46:00Z</dcterms:created>
  <dcterms:modified xsi:type="dcterms:W3CDTF">2020-03-25T20:46:00Z</dcterms:modified>
</cp:coreProperties>
</file>