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65" w:type="dxa"/>
        <w:tblInd w:w="-45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3"/>
        <w:gridCol w:w="1791"/>
        <w:gridCol w:w="1701"/>
        <w:gridCol w:w="5670"/>
      </w:tblGrid>
      <w:tr w:rsidR="00DF07E5"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CD7FE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CD7FE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Objective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CD7FE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Arithmetic Questions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CD7FE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Guidance </w:t>
            </w:r>
          </w:p>
        </w:tc>
      </w:tr>
      <w:tr w:rsidR="00DF07E5"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CD7FE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5E0F02">
            <w:pPr>
              <w:spacing w:after="0" w:line="240" w:lineRule="auto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 xml:space="preserve">Recap – simplify fractions </w:t>
            </w:r>
          </w:p>
          <w:p w:rsidR="00264CCD" w:rsidRDefault="00264CCD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4CCD" w:rsidRDefault="00264CCD" w:rsidP="00264CCD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My Mini Maths </w:t>
            </w:r>
          </w:p>
          <w:p w:rsidR="00DF07E5" w:rsidRPr="00264CCD" w:rsidRDefault="000D2D7E" w:rsidP="00264CCD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19 –Tuesday</w:t>
            </w:r>
            <w:r w:rsidR="008F3551">
              <w:rPr>
                <w:rFonts w:ascii="Comic Sans MS" w:hAnsi="Comic Sans MS"/>
                <w:sz w:val="18"/>
              </w:rPr>
              <w:t xml:space="preserve"> </w:t>
            </w:r>
            <w:r w:rsidR="00264CCD">
              <w:rPr>
                <w:rFonts w:ascii="Comic Sans MS" w:hAnsi="Comic Sans MS"/>
                <w:sz w:val="18"/>
              </w:rPr>
              <w:t>-Year 6</w:t>
            </w:r>
            <w:r w:rsidR="00CD7FE8" w:rsidRPr="00264CCD">
              <w:rPr>
                <w:rFonts w:ascii="Comic Sans MS" w:hAnsi="Comic Sans MS"/>
                <w:sz w:val="18"/>
              </w:rPr>
              <w:t xml:space="preserve">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C726A3">
            <w:pPr>
              <w:spacing w:after="0" w:line="240" w:lineRule="auto"/>
              <w:rPr>
                <w:rStyle w:val="Hyperlink"/>
              </w:rPr>
            </w:pPr>
            <w:hyperlink r:id="rId7" w:history="1">
              <w:r w:rsidR="00CD7FE8">
                <w:rPr>
                  <w:rStyle w:val="Hyperlink"/>
                </w:rPr>
                <w:t>https://whiterosemaths.com/home</w:t>
              </w:r>
              <w:r w:rsidR="00CD7FE8">
                <w:rPr>
                  <w:rStyle w:val="Hyperlink"/>
                </w:rPr>
                <w:t>l</w:t>
              </w:r>
              <w:r w:rsidR="00CD7FE8">
                <w:rPr>
                  <w:rStyle w:val="Hyperlink"/>
                </w:rPr>
                <w:t>earning/year-6/</w:t>
              </w:r>
            </w:hyperlink>
            <w:r w:rsidR="00264CCD">
              <w:rPr>
                <w:rStyle w:val="Hyperlink"/>
              </w:rPr>
              <w:t xml:space="preserve"> </w:t>
            </w:r>
          </w:p>
          <w:p w:rsidR="00264CCD" w:rsidRDefault="00A46C66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Choose </w:t>
            </w:r>
            <w:r w:rsidR="005E0F02">
              <w:rPr>
                <w:rFonts w:ascii="Comic Sans MS" w:hAnsi="Comic Sans MS"/>
                <w:sz w:val="18"/>
              </w:rPr>
              <w:t>Summer Term – Week 3</w:t>
            </w:r>
          </w:p>
          <w:p w:rsidR="00264CCD" w:rsidRDefault="00264CCD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Watch the clip </w:t>
            </w:r>
          </w:p>
          <w:p w:rsidR="00264CCD" w:rsidRDefault="005E0F02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WO1</w:t>
            </w:r>
          </w:p>
          <w:p w:rsidR="00264CCD" w:rsidRDefault="005E0F02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ANS1</w:t>
            </w:r>
          </w:p>
          <w:p w:rsidR="0017775E" w:rsidRDefault="0017775E" w:rsidP="0017775E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</w:p>
          <w:p w:rsidR="006A0BBE" w:rsidRPr="008F3551" w:rsidRDefault="006A0BBE" w:rsidP="0017775E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color w:val="FF0000"/>
                <w:sz w:val="18"/>
              </w:rPr>
              <w:t>GD – Maths Problem of the Day 2019</w:t>
            </w:r>
          </w:p>
        </w:tc>
      </w:tr>
      <w:tr w:rsidR="00DF07E5"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CD7FE8">
            <w:pPr>
              <w:spacing w:after="0" w:line="240" w:lineRule="auto"/>
              <w:rPr>
                <w:rFonts w:ascii="Comic Sans MS" w:hAnsi="Comic Sans MS"/>
              </w:rPr>
            </w:pPr>
            <w:bookmarkStart w:id="0" w:name="_GoBack"/>
            <w:r>
              <w:rPr>
                <w:rFonts w:ascii="Comic Sans MS" w:hAnsi="Comic Sans MS"/>
              </w:rPr>
              <w:t>2</w:t>
            </w:r>
            <w:bookmarkEnd w:id="0"/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8F3551" w:rsidP="005E0F02">
            <w:pPr>
              <w:spacing w:after="0" w:line="240" w:lineRule="auto"/>
            </w:pP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 xml:space="preserve">Recap – </w:t>
            </w:r>
            <w:r w:rsidR="005E0F02"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>compare and order fractions</w:t>
            </w: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 xml:space="preserve"> </w:t>
            </w:r>
            <w:r w:rsidR="00A46C66"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 xml:space="preserve"> </w:t>
            </w:r>
            <w:r w:rsidR="00264CCD"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 xml:space="preserve"> </w:t>
            </w:r>
            <w:r w:rsidR="00CD7FE8"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4CCD" w:rsidRDefault="00264CCD" w:rsidP="00264CCD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My Mini Maths </w:t>
            </w:r>
          </w:p>
          <w:p w:rsidR="00DF07E5" w:rsidRPr="00264CCD" w:rsidRDefault="000D2D7E" w:rsidP="00264CCD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</w:rPr>
              <w:t>19</w:t>
            </w:r>
            <w:r w:rsidR="008F3551">
              <w:rPr>
                <w:rFonts w:ascii="Comic Sans MS" w:hAnsi="Comic Sans MS"/>
                <w:sz w:val="18"/>
              </w:rPr>
              <w:t xml:space="preserve"> </w:t>
            </w:r>
            <w:r w:rsidR="00264CCD">
              <w:rPr>
                <w:rFonts w:ascii="Comic Sans MS" w:hAnsi="Comic Sans MS"/>
                <w:sz w:val="18"/>
              </w:rPr>
              <w:t>-Wednesday-Year 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C726A3">
            <w:pPr>
              <w:spacing w:after="0" w:line="240" w:lineRule="auto"/>
              <w:rPr>
                <w:rStyle w:val="Hyperlink"/>
              </w:rPr>
            </w:pPr>
            <w:hyperlink r:id="rId8" w:history="1">
              <w:r w:rsidR="00CD7FE8">
                <w:rPr>
                  <w:rStyle w:val="Hyperlink"/>
                </w:rPr>
                <w:t>https://whiterosemaths.com/homelearning/year-6/</w:t>
              </w:r>
            </w:hyperlink>
          </w:p>
          <w:p w:rsidR="0017775E" w:rsidRDefault="005E0F02" w:rsidP="0017775E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Choose Summer Term – Week 3</w:t>
            </w:r>
            <w:r w:rsidR="0017775E">
              <w:rPr>
                <w:rFonts w:ascii="Comic Sans MS" w:hAnsi="Comic Sans MS"/>
                <w:sz w:val="18"/>
              </w:rPr>
              <w:t xml:space="preserve"> </w:t>
            </w:r>
          </w:p>
          <w:p w:rsidR="00264CCD" w:rsidRDefault="00264CCD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Watch the clip </w:t>
            </w:r>
          </w:p>
          <w:p w:rsidR="00264CCD" w:rsidRDefault="005E0F02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WO2</w:t>
            </w:r>
          </w:p>
          <w:p w:rsidR="00264CCD" w:rsidRDefault="005E0F02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ANS2</w:t>
            </w:r>
          </w:p>
          <w:p w:rsidR="005E0F02" w:rsidRPr="00264CCD" w:rsidRDefault="005E0F02" w:rsidP="005E0F02">
            <w:pPr>
              <w:pStyle w:val="ListParagraph"/>
              <w:spacing w:after="0" w:line="240" w:lineRule="auto"/>
              <w:ind w:left="360"/>
              <w:rPr>
                <w:rFonts w:ascii="Comic Sans MS" w:hAnsi="Comic Sans MS"/>
                <w:sz w:val="18"/>
              </w:rPr>
            </w:pPr>
          </w:p>
          <w:p w:rsidR="00264CCD" w:rsidRDefault="006A0BBE" w:rsidP="00242ED1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color w:val="FF0000"/>
                <w:sz w:val="18"/>
              </w:rPr>
              <w:t>GD – Maths Problem of the Day 2019</w:t>
            </w:r>
          </w:p>
        </w:tc>
      </w:tr>
      <w:tr w:rsidR="00DF07E5" w:rsidTr="000D2D7E">
        <w:trPr>
          <w:trHeight w:val="1892"/>
        </w:trPr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CD7FE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5E0F02" w:rsidP="00CD7FE8">
            <w:pPr>
              <w:spacing w:after="0" w:line="240" w:lineRule="auto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>Recap – add and subtract fractions</w:t>
            </w:r>
          </w:p>
          <w:p w:rsidR="00264CCD" w:rsidRDefault="00264CCD" w:rsidP="00CD7FE8">
            <w:pPr>
              <w:spacing w:after="0" w:line="240" w:lineRule="auto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</w:p>
          <w:p w:rsidR="00264CCD" w:rsidRDefault="00264CCD" w:rsidP="00CD7FE8">
            <w:pPr>
              <w:spacing w:after="0" w:line="240" w:lineRule="auto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</w:p>
          <w:p w:rsidR="00264CCD" w:rsidRDefault="00264CCD" w:rsidP="00CD7FE8">
            <w:pPr>
              <w:spacing w:after="0" w:line="240" w:lineRule="auto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</w:p>
          <w:p w:rsidR="00264CCD" w:rsidRDefault="00264CCD" w:rsidP="00CD7FE8">
            <w:pPr>
              <w:spacing w:after="0" w:line="240" w:lineRule="auto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</w:p>
          <w:p w:rsidR="00264CCD" w:rsidRDefault="00264CCD" w:rsidP="00CD7FE8">
            <w:pPr>
              <w:spacing w:after="0" w:line="240" w:lineRule="auto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</w:p>
          <w:p w:rsidR="00264CCD" w:rsidRDefault="00264CCD" w:rsidP="00264CCD">
            <w:pPr>
              <w:autoSpaceDE w:val="0"/>
              <w:adjustRightInd w:val="0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4CCD" w:rsidRDefault="00264CCD" w:rsidP="00264CCD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My Mini Maths </w:t>
            </w:r>
          </w:p>
          <w:p w:rsidR="00DF07E5" w:rsidRPr="00264CCD" w:rsidRDefault="000D2D7E" w:rsidP="000D2D7E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</w:rPr>
              <w:t>19</w:t>
            </w:r>
            <w:r w:rsidR="008F3551">
              <w:rPr>
                <w:rFonts w:ascii="Comic Sans MS" w:hAnsi="Comic Sans MS"/>
                <w:sz w:val="18"/>
              </w:rPr>
              <w:t xml:space="preserve"> –</w:t>
            </w:r>
            <w:r>
              <w:rPr>
                <w:rFonts w:ascii="Comic Sans MS" w:hAnsi="Comic Sans MS"/>
                <w:sz w:val="18"/>
              </w:rPr>
              <w:t>Thursday</w:t>
            </w:r>
            <w:r w:rsidR="008F3551">
              <w:rPr>
                <w:rFonts w:ascii="Comic Sans MS" w:hAnsi="Comic Sans MS"/>
                <w:sz w:val="18"/>
              </w:rPr>
              <w:t xml:space="preserve"> </w:t>
            </w:r>
            <w:r w:rsidR="00264CCD">
              <w:rPr>
                <w:rFonts w:ascii="Comic Sans MS" w:hAnsi="Comic Sans MS"/>
                <w:sz w:val="18"/>
              </w:rPr>
              <w:t>-Year 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C726A3">
            <w:pPr>
              <w:spacing w:after="0" w:line="240" w:lineRule="auto"/>
              <w:rPr>
                <w:rStyle w:val="Hyperlink"/>
              </w:rPr>
            </w:pPr>
            <w:hyperlink r:id="rId9" w:history="1">
              <w:r w:rsidR="00CD7FE8">
                <w:rPr>
                  <w:rStyle w:val="Hyperlink"/>
                </w:rPr>
                <w:t>https://whiterosemaths.com/homelearning/year-6/</w:t>
              </w:r>
            </w:hyperlink>
          </w:p>
          <w:p w:rsidR="0017775E" w:rsidRDefault="005E0F02" w:rsidP="0017775E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Choose Summer Term – Week 3</w:t>
            </w:r>
          </w:p>
          <w:p w:rsidR="005E0F02" w:rsidRDefault="00264CCD" w:rsidP="006A0BBE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Watch the clip </w:t>
            </w:r>
          </w:p>
          <w:p w:rsidR="005E0F02" w:rsidRDefault="005E0F02" w:rsidP="006A0BBE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WO3</w:t>
            </w:r>
          </w:p>
          <w:p w:rsidR="005E0F02" w:rsidRDefault="005E0F02" w:rsidP="006A0BBE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ANS3</w:t>
            </w:r>
          </w:p>
          <w:p w:rsidR="005E0F02" w:rsidRDefault="005E0F02" w:rsidP="005E0F02">
            <w:pPr>
              <w:pStyle w:val="ListParagraph"/>
              <w:spacing w:after="0" w:line="240" w:lineRule="auto"/>
              <w:ind w:left="360"/>
              <w:rPr>
                <w:rFonts w:ascii="Comic Sans MS" w:hAnsi="Comic Sans MS"/>
                <w:sz w:val="18"/>
              </w:rPr>
            </w:pPr>
          </w:p>
          <w:p w:rsidR="00264CCD" w:rsidRPr="00242ED1" w:rsidRDefault="006A0BBE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>
              <w:rPr>
                <w:rFonts w:ascii="Comic Sans MS" w:hAnsi="Comic Sans MS"/>
                <w:color w:val="FF0000"/>
                <w:sz w:val="18"/>
              </w:rPr>
              <w:t>GD – Maths Problem of the Day 2019</w:t>
            </w:r>
          </w:p>
        </w:tc>
      </w:tr>
      <w:tr w:rsidR="00DF07E5"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CD7FE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3551" w:rsidRDefault="005E0F02" w:rsidP="008F3551">
            <w:pPr>
              <w:spacing w:after="0" w:line="240" w:lineRule="auto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 xml:space="preserve">Recap – mixed addition and subtraction </w:t>
            </w:r>
          </w:p>
          <w:p w:rsidR="00DF07E5" w:rsidRDefault="00DF07E5" w:rsidP="00CD7FE8">
            <w:pPr>
              <w:spacing w:after="0" w:line="240" w:lineRule="auto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4CCD" w:rsidRDefault="00264CCD" w:rsidP="00264CCD">
            <w:pPr>
              <w:spacing w:after="0" w:line="240" w:lineRule="auto"/>
              <w:jc w:val="both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My Mini Maths </w:t>
            </w:r>
          </w:p>
          <w:p w:rsidR="00DF07E5" w:rsidRDefault="000D2D7E" w:rsidP="000D2D7E">
            <w:pPr>
              <w:spacing w:after="0" w:line="240" w:lineRule="auto"/>
              <w:jc w:val="both"/>
            </w:pPr>
            <w:r>
              <w:rPr>
                <w:rFonts w:ascii="Comic Sans MS" w:hAnsi="Comic Sans MS"/>
                <w:sz w:val="18"/>
              </w:rPr>
              <w:t xml:space="preserve">19  </w:t>
            </w:r>
            <w:r w:rsidR="008F3551">
              <w:rPr>
                <w:rFonts w:ascii="Comic Sans MS" w:hAnsi="Comic Sans MS"/>
                <w:sz w:val="18"/>
              </w:rPr>
              <w:t xml:space="preserve">- </w:t>
            </w:r>
            <w:r>
              <w:rPr>
                <w:rFonts w:ascii="Comic Sans MS" w:hAnsi="Comic Sans MS"/>
                <w:sz w:val="18"/>
              </w:rPr>
              <w:t>Friday</w:t>
            </w:r>
            <w:r w:rsidR="008F3551">
              <w:rPr>
                <w:rFonts w:ascii="Comic Sans MS" w:hAnsi="Comic Sans MS"/>
                <w:sz w:val="18"/>
              </w:rPr>
              <w:t xml:space="preserve"> </w:t>
            </w:r>
            <w:r w:rsidR="00264CCD" w:rsidRPr="00264CCD">
              <w:rPr>
                <w:rFonts w:ascii="Comic Sans MS" w:hAnsi="Comic Sans MS"/>
                <w:sz w:val="18"/>
              </w:rPr>
              <w:t>-Year 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C726A3">
            <w:pPr>
              <w:spacing w:after="0" w:line="240" w:lineRule="auto"/>
              <w:rPr>
                <w:rStyle w:val="Hyperlink"/>
              </w:rPr>
            </w:pPr>
            <w:hyperlink r:id="rId10" w:history="1">
              <w:r w:rsidR="00CD7FE8">
                <w:rPr>
                  <w:rStyle w:val="Hyperlink"/>
                </w:rPr>
                <w:t>https://whiterosemaths.com/homelearning/year-6/</w:t>
              </w:r>
            </w:hyperlink>
          </w:p>
          <w:p w:rsidR="0017775E" w:rsidRDefault="005E0F02" w:rsidP="0017775E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Choose Summer Term – Week 3</w:t>
            </w:r>
          </w:p>
          <w:p w:rsidR="008F3551" w:rsidRDefault="008F3551" w:rsidP="008F3551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Watch the clip </w:t>
            </w:r>
          </w:p>
          <w:p w:rsidR="008F3551" w:rsidRDefault="005E0F02" w:rsidP="008F3551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WO4</w:t>
            </w:r>
          </w:p>
          <w:p w:rsidR="008F3551" w:rsidRDefault="005E0F02" w:rsidP="008F3551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ANS4</w:t>
            </w:r>
          </w:p>
          <w:p w:rsidR="005E0F02" w:rsidRDefault="005E0F02" w:rsidP="005E0F02">
            <w:pPr>
              <w:pStyle w:val="ListParagraph"/>
              <w:spacing w:after="0" w:line="240" w:lineRule="auto"/>
              <w:ind w:left="360"/>
              <w:rPr>
                <w:rFonts w:ascii="Comic Sans MS" w:hAnsi="Comic Sans MS"/>
                <w:sz w:val="18"/>
              </w:rPr>
            </w:pPr>
          </w:p>
          <w:p w:rsidR="00242ED1" w:rsidRDefault="006A0BBE" w:rsidP="00A46C66">
            <w:pPr>
              <w:spacing w:after="0" w:line="240" w:lineRule="auto"/>
            </w:pPr>
            <w:r>
              <w:rPr>
                <w:rFonts w:ascii="Comic Sans MS" w:hAnsi="Comic Sans MS"/>
                <w:color w:val="FF0000"/>
                <w:sz w:val="18"/>
              </w:rPr>
              <w:t>GD – Maths Problem of the Day 2019</w:t>
            </w:r>
          </w:p>
        </w:tc>
      </w:tr>
      <w:tr w:rsidR="005E0F02" w:rsidTr="005E0F02">
        <w:trPr>
          <w:trHeight w:val="223"/>
        </w:trPr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0F02" w:rsidRDefault="005E0F02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</w:t>
            </w:r>
          </w:p>
        </w:tc>
        <w:tc>
          <w:tcPr>
            <w:tcW w:w="91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0F02" w:rsidRDefault="005E0F02">
            <w:pPr>
              <w:spacing w:after="0" w:line="240" w:lineRule="auto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 xml:space="preserve">Explore the BBC Bitesize website – </w:t>
            </w:r>
          </w:p>
          <w:p w:rsidR="005E0F02" w:rsidRDefault="005E0F02">
            <w:pPr>
              <w:spacing w:after="0" w:line="240" w:lineRule="auto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  <w:hyperlink r:id="rId11" w:history="1">
              <w:r w:rsidRPr="00A9703A">
                <w:rPr>
                  <w:rStyle w:val="Hyperlink"/>
                  <w:rFonts w:ascii="Comic Sans MS" w:hAnsi="Comic Sans MS" w:cs="Arial"/>
                  <w:b/>
                  <w:sz w:val="18"/>
                  <w:szCs w:val="18"/>
                </w:rPr>
                <w:t>https://www.bbc.co.uk/bitesize/tags/zncsscw/year-6-and-p7-lessons/1</w:t>
              </w:r>
            </w:hyperlink>
          </w:p>
          <w:p w:rsidR="005E0F02" w:rsidRPr="005E0F02" w:rsidRDefault="005E0F02" w:rsidP="005E0F02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 w:val="18"/>
                <w:szCs w:val="18"/>
                <w:u w:val="single"/>
              </w:rPr>
            </w:pPr>
            <w:r w:rsidRPr="005E0F02">
              <w:rPr>
                <w:rFonts w:ascii="Comic Sans MS" w:hAnsi="Comic Sans MS" w:cs="Arial"/>
                <w:sz w:val="18"/>
                <w:szCs w:val="18"/>
              </w:rPr>
              <w:t xml:space="preserve">Look at the daily maths lessons </w:t>
            </w:r>
          </w:p>
          <w:p w:rsidR="005E0F02" w:rsidRPr="005E0F02" w:rsidRDefault="005E0F02" w:rsidP="005E0F02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Choose an area that you are not confident with to revise/recap  </w:t>
            </w:r>
          </w:p>
          <w:p w:rsidR="005E0F02" w:rsidRPr="005E0F02" w:rsidRDefault="005E0F02" w:rsidP="005E0F02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Style w:val="Hyperlink"/>
                <w:color w:val="auto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You can also look out for the challenges that appear on the Friday </w:t>
            </w:r>
          </w:p>
        </w:tc>
      </w:tr>
    </w:tbl>
    <w:p w:rsidR="00264CCD" w:rsidRDefault="00264CCD" w:rsidP="00264CCD">
      <w:pPr>
        <w:pStyle w:val="Header"/>
        <w:rPr>
          <w:rFonts w:ascii="Comic Sans MS" w:hAnsi="Comic Sans MS"/>
        </w:rPr>
      </w:pPr>
    </w:p>
    <w:p w:rsidR="00DF07E5" w:rsidRDefault="00DF07E5">
      <w:pPr>
        <w:rPr>
          <w:rFonts w:ascii="Comic Sans MS" w:hAnsi="Comic Sans MS"/>
        </w:rPr>
      </w:pPr>
    </w:p>
    <w:sectPr w:rsidR="00DF07E5">
      <w:headerReference w:type="default" r:id="rId12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4E1A" w:rsidRDefault="00CD7FE8">
      <w:pPr>
        <w:spacing w:after="0" w:line="240" w:lineRule="auto"/>
      </w:pPr>
      <w:r>
        <w:separator/>
      </w:r>
    </w:p>
  </w:endnote>
  <w:endnote w:type="continuationSeparator" w:id="0">
    <w:p w:rsidR="00674E1A" w:rsidRDefault="00CD7F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4E1A" w:rsidRDefault="00CD7FE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674E1A" w:rsidRDefault="00CD7F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F02" w:rsidRDefault="00C726A3">
    <w:pPr>
      <w:pStyle w:val="Header"/>
    </w:pPr>
    <w:r>
      <w:t>We have already covered the</w:t>
    </w:r>
    <w:r w:rsidR="005E0F02">
      <w:t xml:space="preserve"> objectives</w:t>
    </w:r>
    <w:r>
      <w:t xml:space="preserve"> below</w:t>
    </w:r>
    <w:r w:rsidR="005E0F02">
      <w:t xml:space="preserve"> (although it was quite a while ago); this week you will be consolidating your understanding</w:t>
    </w:r>
    <w:r>
      <w:t xml:space="preserve"> of fractions</w:t>
    </w:r>
    <w:r w:rsidR="005E0F02">
      <w:t xml:space="preserve">.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D110F"/>
    <w:multiLevelType w:val="multilevel"/>
    <w:tmpl w:val="35601A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4A1499"/>
    <w:multiLevelType w:val="multilevel"/>
    <w:tmpl w:val="DC1CA3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D76EF3"/>
    <w:multiLevelType w:val="multilevel"/>
    <w:tmpl w:val="4872B66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25AE2B3A"/>
    <w:multiLevelType w:val="hybridMultilevel"/>
    <w:tmpl w:val="0E1C88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FC726D5"/>
    <w:multiLevelType w:val="hybridMultilevel"/>
    <w:tmpl w:val="01C65C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56E4231"/>
    <w:multiLevelType w:val="multilevel"/>
    <w:tmpl w:val="0B9A6F0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5F73BA0"/>
    <w:multiLevelType w:val="multilevel"/>
    <w:tmpl w:val="60CA95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7C44859"/>
    <w:multiLevelType w:val="hybridMultilevel"/>
    <w:tmpl w:val="8BBC35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0"/>
  </w:num>
  <w:num w:numId="5">
    <w:abstractNumId w:val="1"/>
  </w:num>
  <w:num w:numId="6">
    <w:abstractNumId w:val="4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7E5"/>
    <w:rsid w:val="000D2D7E"/>
    <w:rsid w:val="00176ABA"/>
    <w:rsid w:val="0017775E"/>
    <w:rsid w:val="00200C51"/>
    <w:rsid w:val="00242ED1"/>
    <w:rsid w:val="00264CCD"/>
    <w:rsid w:val="005E0F02"/>
    <w:rsid w:val="00674E1A"/>
    <w:rsid w:val="006A0BBE"/>
    <w:rsid w:val="008F3551"/>
    <w:rsid w:val="00A46C66"/>
    <w:rsid w:val="00B87AC0"/>
    <w:rsid w:val="00C726A3"/>
    <w:rsid w:val="00CD7FE8"/>
    <w:rsid w:val="00DF0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1A12334-8489-4517-8CD3-E1CB2B350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CD7F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7FE8"/>
  </w:style>
  <w:style w:type="paragraph" w:styleId="Footer">
    <w:name w:val="footer"/>
    <w:basedOn w:val="Normal"/>
    <w:link w:val="FooterChar"/>
    <w:uiPriority w:val="99"/>
    <w:unhideWhenUsed/>
    <w:rsid w:val="00CD7F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7FE8"/>
  </w:style>
  <w:style w:type="character" w:styleId="Hyperlink">
    <w:name w:val="Hyperlink"/>
    <w:basedOn w:val="DefaultParagraphFont"/>
    <w:uiPriority w:val="99"/>
    <w:unhideWhenUsed/>
    <w:rsid w:val="00CD7FE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64CC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602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rosemaths.com/homelearning/year-6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hiterosemaths.com/homelearning/year-6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tags/zncsscw/year-6-and-p7-lessons/1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hiterosemaths.com/homelearning/year-6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hiterosemaths.com/homelearning/year-6/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Year%206\Home%20Learning\English\C19876B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C19876B6</Template>
  <TotalTime>4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Antonia Harrison</dc:creator>
  <cp:lastModifiedBy>antonia harrison</cp:lastModifiedBy>
  <cp:revision>3</cp:revision>
  <dcterms:created xsi:type="dcterms:W3CDTF">2020-05-03T12:27:00Z</dcterms:created>
  <dcterms:modified xsi:type="dcterms:W3CDTF">2020-05-03T12:31:00Z</dcterms:modified>
</cp:coreProperties>
</file>