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46FA" w:rsidRDefault="00FE09B2">
      <w:r>
        <w:rPr>
          <w:rFonts w:ascii="Comic Sans MS" w:hAnsi="Comic Sans MS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1457352</wp:posOffset>
                </wp:positionH>
                <wp:positionV relativeFrom="paragraph">
                  <wp:posOffset>224284</wp:posOffset>
                </wp:positionV>
                <wp:extent cx="2941323" cy="84010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3" cy="840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546FA" w:rsidRDefault="00FE09B2">
                            <w:pP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pacing w:val="60"/>
                                <w:sz w:val="72"/>
                                <w:szCs w:val="72"/>
                              </w:rPr>
                              <w:t>Picture Task</w:t>
                            </w:r>
                          </w:p>
                        </w:txbxContent>
                      </wps:txbx>
                      <wps:bodyPr vert="horz" wrap="none" lIns="91440" tIns="45720" rIns="91440" bIns="45720" anchor="t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4.75pt;margin-top:17.65pt;width:231.6pt;height:66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" filled="f" stroked="f">
                <v:textbox style="mso-fit-shape-to-text:t">
                  <w:txbxContent>
                    <w:p w:rsidR="006546FA" w:rsidRDefault="00FE09B2">
                      <w:pPr>
                        <w:rPr>
                          <w:b/>
                          <w:spacing w:val="6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pacing w:val="60"/>
                          <w:sz w:val="72"/>
                          <w:szCs w:val="72"/>
                        </w:rPr>
                        <w:t>Picture Task</w:t>
                      </w:r>
                    </w:p>
                  </w:txbxContent>
                </v:textbox>
              </v:shape>
            </w:pict>
          </mc:Fallback>
        </mc:AlternateContent>
      </w: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6546FA">
      <w:pPr>
        <w:rPr>
          <w:rFonts w:ascii="Comic Sans MS" w:hAnsi="Comic Sans MS"/>
          <w:sz w:val="20"/>
        </w:rPr>
      </w:pP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</w:pPr>
      <w:r>
        <w:rPr>
          <w:rFonts w:ascii="Comic Sans MS" w:hAnsi="Comic Sans MS"/>
          <w:sz w:val="20"/>
        </w:rPr>
        <w:t xml:space="preserve">Writing Task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You are provided with a picture and a story starter. Your task is to complete a piece of writing based on this picture. The choice is yours: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Complete the story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Write your own story </w:t>
      </w:r>
      <w:bookmarkStart w:id="0" w:name="_GoBack"/>
      <w:bookmarkEnd w:id="0"/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setting description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A letter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diary entry (or multiple entries from different perspectives) </w:t>
      </w:r>
    </w:p>
    <w:p w:rsidR="006546FA" w:rsidRDefault="00FE09B2">
      <w:pPr>
        <w:pStyle w:val="ListParagraph"/>
        <w:numPr>
          <w:ilvl w:val="0"/>
          <w:numId w:val="2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 newspaper article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Question Time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Use your inference reading skills to answer the following questions – treat them as 2/3 mark questions. You need to justify your responses with an explanation. 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Sentence Challenge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SPAG focus – complete task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Sick Sentences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The sentences need to be improved – think about your Y6 objectives at this point</w:t>
      </w:r>
    </w:p>
    <w:p w:rsidR="006546FA" w:rsidRDefault="006546FA">
      <w:pPr>
        <w:tabs>
          <w:tab w:val="left" w:pos="8002"/>
        </w:tabs>
        <w:rPr>
          <w:rFonts w:ascii="Comic Sans MS" w:hAnsi="Comic Sans MS"/>
          <w:sz w:val="20"/>
        </w:rPr>
      </w:pPr>
    </w:p>
    <w:p w:rsidR="006546FA" w:rsidRDefault="00FE09B2">
      <w:pPr>
        <w:pStyle w:val="ListParagraph"/>
        <w:numPr>
          <w:ilvl w:val="0"/>
          <w:numId w:val="1"/>
        </w:numPr>
        <w:tabs>
          <w:tab w:val="left" w:pos="908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Picture Perfect </w:t>
      </w:r>
    </w:p>
    <w:p w:rsidR="006546FA" w:rsidRDefault="00FE09B2">
      <w:pPr>
        <w:tabs>
          <w:tab w:val="left" w:pos="8002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Art task – linked to the picture </w:t>
      </w: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p w:rsidR="006546FA" w:rsidRDefault="006546FA">
      <w:pPr>
        <w:tabs>
          <w:tab w:val="left" w:pos="8002"/>
        </w:tabs>
      </w:pPr>
    </w:p>
    <w:sectPr w:rsidR="006546FA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ED3" w:rsidRDefault="00FE09B2">
      <w:pPr>
        <w:spacing w:after="0" w:line="240" w:lineRule="auto"/>
      </w:pPr>
      <w:r>
        <w:separator/>
      </w:r>
    </w:p>
  </w:endnote>
  <w:endnote w:type="continuationSeparator" w:id="0">
    <w:p w:rsidR="007E1ED3" w:rsidRDefault="00FE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ED3" w:rsidRDefault="00FE09B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E1ED3" w:rsidRDefault="00FE0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266F7"/>
    <w:multiLevelType w:val="multilevel"/>
    <w:tmpl w:val="B12A20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AF403C"/>
    <w:multiLevelType w:val="multilevel"/>
    <w:tmpl w:val="17184BF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6FA"/>
    <w:rsid w:val="006546FA"/>
    <w:rsid w:val="007E1ED3"/>
    <w:rsid w:val="00C8659A"/>
    <w:rsid w:val="00EA0C35"/>
    <w:rsid w:val="00F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DD3DBC-88FF-45B4-B44C-9A0F8035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Year%206\Home%20Learning\English\36795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36795D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4</cp:revision>
  <dcterms:created xsi:type="dcterms:W3CDTF">2020-03-25T20:46:00Z</dcterms:created>
  <dcterms:modified xsi:type="dcterms:W3CDTF">2020-05-22T09:49:00Z</dcterms:modified>
</cp:coreProperties>
</file>