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45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3"/>
        <w:gridCol w:w="1791"/>
        <w:gridCol w:w="1701"/>
        <w:gridCol w:w="5670"/>
      </w:tblGrid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Objective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Arithmetic Questions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Guidance 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8F3551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I can find angles in special quadrilaterals. </w:t>
            </w:r>
          </w:p>
          <w:p w:rsidR="00264CCD" w:rsidRDefault="00264CCD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Pr="00264CCD" w:rsidRDefault="008F3551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14 –Tuesday </w:t>
            </w:r>
            <w:r w:rsidR="00264CCD">
              <w:rPr>
                <w:rFonts w:ascii="Comic Sans MS" w:hAnsi="Comic Sans MS"/>
                <w:sz w:val="18"/>
              </w:rPr>
              <w:t>-Year 6</w:t>
            </w:r>
            <w:r w:rsidR="00CD7FE8" w:rsidRPr="00264CCD"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200C51">
            <w:pPr>
              <w:spacing w:after="0" w:line="240" w:lineRule="auto"/>
              <w:rPr>
                <w:rStyle w:val="Hyperlink"/>
              </w:rPr>
            </w:pPr>
            <w:hyperlink r:id="rId7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  <w:r w:rsidR="00264CCD">
              <w:rPr>
                <w:rStyle w:val="Hyperlink"/>
              </w:rPr>
              <w:t xml:space="preserve"> </w:t>
            </w:r>
          </w:p>
          <w:p w:rsidR="00264CCD" w:rsidRDefault="00A46C66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Choose </w:t>
            </w:r>
            <w:r w:rsidR="0017775E">
              <w:rPr>
                <w:rFonts w:ascii="Comic Sans MS" w:hAnsi="Comic Sans MS"/>
                <w:sz w:val="18"/>
              </w:rPr>
              <w:t xml:space="preserve">Summer Term – Week 2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17775E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WO8</w:t>
            </w:r>
          </w:p>
          <w:p w:rsidR="00264CCD" w:rsidRDefault="0017775E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ANS8</w:t>
            </w:r>
          </w:p>
          <w:p w:rsidR="0017775E" w:rsidRDefault="0017775E" w:rsidP="0017775E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17775E" w:rsidRDefault="0017775E" w:rsidP="0017775E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Choose Summer Term – Week 1 </w:t>
            </w:r>
          </w:p>
          <w:p w:rsidR="00264CCD" w:rsidRDefault="0017775E" w:rsidP="0017775E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If you want to consolidate your understanding of angles (vertically opposite and angles in tria</w:t>
            </w:r>
            <w:r w:rsidR="008F3551">
              <w:rPr>
                <w:rFonts w:ascii="Comic Sans MS" w:hAnsi="Comic Sans MS"/>
                <w:color w:val="FF0000"/>
                <w:sz w:val="18"/>
              </w:rPr>
              <w:t xml:space="preserve">ngles), complete the lessons in that section. </w:t>
            </w:r>
          </w:p>
          <w:p w:rsidR="006A0BBE" w:rsidRPr="008F3551" w:rsidRDefault="006A0BBE" w:rsidP="0017775E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GD – Maths Problem of the Day 2019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bookmarkStart w:id="0" w:name="_GoBack"/>
            <w:r>
              <w:rPr>
                <w:rFonts w:ascii="Comic Sans MS" w:hAnsi="Comic Sans MS"/>
              </w:rPr>
              <w:t>2</w:t>
            </w:r>
            <w:bookmarkEnd w:id="0"/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8F3551" w:rsidP="00A46C66">
            <w:pPr>
              <w:spacing w:after="0" w:line="240" w:lineRule="auto"/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Recap – angles in polygons. </w:t>
            </w:r>
            <w:r w:rsidR="00A46C66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  <w:r w:rsidR="00264CC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  <w:r w:rsidR="00CD7FE8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Pr="00264CCD" w:rsidRDefault="008F3551" w:rsidP="00264CC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</w:rPr>
              <w:t xml:space="preserve">14 </w:t>
            </w:r>
            <w:r w:rsidR="00264CCD">
              <w:rPr>
                <w:rFonts w:ascii="Comic Sans MS" w:hAnsi="Comic Sans MS"/>
                <w:sz w:val="18"/>
              </w:rPr>
              <w:t>-Wednesday-Year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200C51">
            <w:pPr>
              <w:spacing w:after="0" w:line="240" w:lineRule="auto"/>
              <w:rPr>
                <w:rStyle w:val="Hyperlink"/>
              </w:rPr>
            </w:pPr>
            <w:hyperlink r:id="rId8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17775E" w:rsidRDefault="0017775E" w:rsidP="0017775E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Choose Summer Term – Week 2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17775E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WO9</w:t>
            </w:r>
          </w:p>
          <w:p w:rsidR="00264CCD" w:rsidRPr="00264CCD" w:rsidRDefault="0017775E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ANS9</w:t>
            </w:r>
          </w:p>
          <w:p w:rsidR="006A0BBE" w:rsidRDefault="006A0BBE" w:rsidP="006A0BBE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Choose Summer Term – Week 1 </w:t>
            </w:r>
          </w:p>
          <w:p w:rsidR="00264CCD" w:rsidRDefault="006A0BBE" w:rsidP="006A0BBE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If you want to consolidate your understanding of angles (vertically opposite and angles in triangles), complete the lessons in that section.</w:t>
            </w:r>
          </w:p>
          <w:p w:rsidR="00264CCD" w:rsidRDefault="00242ED1" w:rsidP="00242ED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 </w:t>
            </w:r>
            <w:r w:rsidR="006A0BBE">
              <w:rPr>
                <w:rFonts w:ascii="Comic Sans MS" w:hAnsi="Comic Sans MS"/>
                <w:color w:val="FF0000"/>
                <w:sz w:val="18"/>
              </w:rPr>
              <w:t>GD – Maths Problem of the Day 2019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8F3551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Problem Solving </w:t>
            </w: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264CCD">
            <w:pPr>
              <w:autoSpaceDE w:val="0"/>
              <w:adjustRightInd w:val="0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Pr="00264CCD" w:rsidRDefault="008F3551" w:rsidP="00A46C6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</w:rPr>
              <w:t xml:space="preserve">18 –Wednesday </w:t>
            </w:r>
            <w:r w:rsidR="00264CCD">
              <w:rPr>
                <w:rFonts w:ascii="Comic Sans MS" w:hAnsi="Comic Sans MS"/>
                <w:sz w:val="18"/>
              </w:rPr>
              <w:t>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200C51">
            <w:pPr>
              <w:spacing w:after="0" w:line="240" w:lineRule="auto"/>
              <w:rPr>
                <w:rStyle w:val="Hyperlink"/>
              </w:rPr>
            </w:pPr>
            <w:hyperlink r:id="rId9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17775E" w:rsidRDefault="0017775E" w:rsidP="0017775E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Choose Summer Term – Week 2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8F3551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Lesson 3 </w:t>
            </w:r>
            <w:r w:rsidR="0017775E">
              <w:rPr>
                <w:rFonts w:ascii="Comic Sans MS" w:hAnsi="Comic Sans MS"/>
                <w:sz w:val="18"/>
              </w:rPr>
              <w:t xml:space="preserve">Problem Solving </w:t>
            </w:r>
          </w:p>
          <w:p w:rsidR="00264CCD" w:rsidRDefault="008F3551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 3</w:t>
            </w:r>
            <w:r w:rsidR="0017775E">
              <w:rPr>
                <w:rFonts w:ascii="Comic Sans MS" w:hAnsi="Comic Sans MS"/>
                <w:sz w:val="18"/>
              </w:rPr>
              <w:t>Problem Solving Answers</w:t>
            </w:r>
          </w:p>
          <w:p w:rsidR="006A0BBE" w:rsidRDefault="006A0BBE" w:rsidP="006A0BBE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Choose Summer Term – Week 1 </w:t>
            </w:r>
          </w:p>
          <w:p w:rsidR="00242ED1" w:rsidRDefault="006A0BBE" w:rsidP="00242ED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If you want to consolidate your understanding of angles (vertically opposite and angles in triangles), complete the lessons in that section.</w:t>
            </w:r>
          </w:p>
          <w:p w:rsidR="00264CCD" w:rsidRPr="00242ED1" w:rsidRDefault="006A0BBE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GD – Maths Problem of the Day 2019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3551" w:rsidRDefault="008F3551" w:rsidP="008F3551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Problem Solving </w:t>
            </w:r>
          </w:p>
          <w:p w:rsidR="00DF07E5" w:rsidRDefault="00DF07E5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jc w:val="both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Default="008F3551" w:rsidP="00A46C66">
            <w:pPr>
              <w:spacing w:after="0" w:line="240" w:lineRule="auto"/>
              <w:jc w:val="both"/>
            </w:pPr>
            <w:r>
              <w:rPr>
                <w:rFonts w:ascii="Comic Sans MS" w:hAnsi="Comic Sans MS"/>
                <w:sz w:val="18"/>
              </w:rPr>
              <w:t xml:space="preserve">18- Thursday </w:t>
            </w:r>
            <w:r w:rsidR="00264CCD" w:rsidRPr="00264CCD">
              <w:rPr>
                <w:rFonts w:ascii="Comic Sans MS" w:hAnsi="Comic Sans MS"/>
                <w:sz w:val="18"/>
              </w:rPr>
              <w:t>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200C51">
            <w:pPr>
              <w:spacing w:after="0" w:line="240" w:lineRule="auto"/>
              <w:rPr>
                <w:rStyle w:val="Hyperlink"/>
              </w:rPr>
            </w:pPr>
            <w:hyperlink r:id="rId10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17775E" w:rsidRDefault="0017775E" w:rsidP="0017775E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Choose Summer Term – Week 2 </w:t>
            </w:r>
          </w:p>
          <w:p w:rsidR="008F3551" w:rsidRDefault="008F3551" w:rsidP="008F355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8F3551" w:rsidRDefault="008F3551" w:rsidP="008F355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Lesson 4 Problem Solving </w:t>
            </w:r>
          </w:p>
          <w:p w:rsidR="008F3551" w:rsidRDefault="008F3551" w:rsidP="008F355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4 Problem Solving Answers</w:t>
            </w:r>
          </w:p>
          <w:p w:rsidR="006A0BBE" w:rsidRDefault="006A0BBE" w:rsidP="006A0BBE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Choose Summer Term – Week 1 </w:t>
            </w:r>
          </w:p>
          <w:p w:rsidR="00264CCD" w:rsidRDefault="006A0BBE" w:rsidP="006A0BBE">
            <w:pPr>
              <w:spacing w:after="0" w:line="240" w:lineRule="auto"/>
            </w:pPr>
            <w:r>
              <w:rPr>
                <w:rFonts w:ascii="Comic Sans MS" w:hAnsi="Comic Sans MS"/>
                <w:color w:val="FF0000"/>
                <w:sz w:val="18"/>
              </w:rPr>
              <w:t xml:space="preserve">If you want to consolidate your understanding of angles (vertically opposite and angles in triangles), complete the lessons in that section. </w:t>
            </w:r>
          </w:p>
          <w:p w:rsidR="00242ED1" w:rsidRDefault="006A0BBE" w:rsidP="00A46C66">
            <w:pPr>
              <w:spacing w:after="0" w:line="240" w:lineRule="auto"/>
            </w:pPr>
            <w:r>
              <w:rPr>
                <w:rFonts w:ascii="Comic Sans MS" w:hAnsi="Comic Sans MS"/>
                <w:color w:val="FF0000"/>
                <w:sz w:val="18"/>
              </w:rPr>
              <w:t>GD – Maths Problem of the Day 2019</w:t>
            </w:r>
          </w:p>
        </w:tc>
      </w:tr>
      <w:tr w:rsidR="0017775E" w:rsidTr="00740678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775E" w:rsidRDefault="0017775E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5. </w:t>
            </w:r>
          </w:p>
        </w:tc>
        <w:tc>
          <w:tcPr>
            <w:tcW w:w="91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775E" w:rsidRPr="0017775E" w:rsidRDefault="0017775E" w:rsidP="0017775E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Arithmetic Paper – You can email me to let me know your scores! </w:t>
            </w:r>
          </w:p>
          <w:p w:rsidR="0017775E" w:rsidRDefault="0017775E" w:rsidP="00242ED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 </w:t>
            </w:r>
          </w:p>
        </w:tc>
      </w:tr>
    </w:tbl>
    <w:p w:rsidR="00264CCD" w:rsidRDefault="00264CCD" w:rsidP="00264CCD">
      <w:pPr>
        <w:pStyle w:val="Header"/>
        <w:rPr>
          <w:rFonts w:ascii="Comic Sans MS" w:hAnsi="Comic Sans MS"/>
        </w:rPr>
      </w:pPr>
    </w:p>
    <w:p w:rsidR="00DF07E5" w:rsidRDefault="00DF07E5">
      <w:pPr>
        <w:rPr>
          <w:rFonts w:ascii="Comic Sans MS" w:hAnsi="Comic Sans MS"/>
        </w:rPr>
      </w:pPr>
    </w:p>
    <w:sectPr w:rsidR="00DF07E5">
      <w:headerReference w:type="default" r:id="rId11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E1A" w:rsidRDefault="00CD7FE8">
      <w:pPr>
        <w:spacing w:after="0" w:line="240" w:lineRule="auto"/>
      </w:pPr>
      <w:r>
        <w:separator/>
      </w:r>
    </w:p>
  </w:endnote>
  <w:endnote w:type="continuationSeparator" w:id="0">
    <w:p w:rsidR="00674E1A" w:rsidRDefault="00CD7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E1A" w:rsidRDefault="00CD7FE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74E1A" w:rsidRDefault="00CD7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CCD" w:rsidRPr="00264CCD" w:rsidRDefault="00264CCD">
    <w:pPr>
      <w:pStyle w:val="Header"/>
      <w:rPr>
        <w:rFonts w:ascii="Comic Sans MS" w:hAnsi="Comic Sans MS"/>
      </w:rPr>
    </w:pPr>
    <w:r w:rsidRPr="00264CCD">
      <w:rPr>
        <w:rFonts w:ascii="Comic Sans MS" w:hAnsi="Comic Sans MS"/>
      </w:rPr>
      <w:t xml:space="preserve">Blue and Black text for all. Red text for </w:t>
    </w:r>
    <w:r w:rsidR="00176ABA">
      <w:rPr>
        <w:rFonts w:ascii="Comic Sans MS" w:hAnsi="Comic Sans MS"/>
      </w:rPr>
      <w:t>those who wish to complete more.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D110F"/>
    <w:multiLevelType w:val="multilevel"/>
    <w:tmpl w:val="35601A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4A1499"/>
    <w:multiLevelType w:val="multilevel"/>
    <w:tmpl w:val="DC1CA3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D76EF3"/>
    <w:multiLevelType w:val="multilevel"/>
    <w:tmpl w:val="4872B6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2FC726D5"/>
    <w:multiLevelType w:val="hybridMultilevel"/>
    <w:tmpl w:val="01C65C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6E4231"/>
    <w:multiLevelType w:val="multilevel"/>
    <w:tmpl w:val="0B9A6F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5F73BA0"/>
    <w:multiLevelType w:val="multilevel"/>
    <w:tmpl w:val="60CA95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C44859"/>
    <w:multiLevelType w:val="hybridMultilevel"/>
    <w:tmpl w:val="8BBC35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7E5"/>
    <w:rsid w:val="00176ABA"/>
    <w:rsid w:val="0017775E"/>
    <w:rsid w:val="00200C51"/>
    <w:rsid w:val="00242ED1"/>
    <w:rsid w:val="00264CCD"/>
    <w:rsid w:val="00674E1A"/>
    <w:rsid w:val="006A0BBE"/>
    <w:rsid w:val="008F3551"/>
    <w:rsid w:val="00A46C66"/>
    <w:rsid w:val="00B87AC0"/>
    <w:rsid w:val="00CD7FE8"/>
    <w:rsid w:val="00DF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A12334-8489-4517-8CD3-E1CB2B350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CD7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FE8"/>
  </w:style>
  <w:style w:type="paragraph" w:styleId="Footer">
    <w:name w:val="footer"/>
    <w:basedOn w:val="Normal"/>
    <w:link w:val="FooterChar"/>
    <w:uiPriority w:val="99"/>
    <w:unhideWhenUsed/>
    <w:rsid w:val="00CD7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FE8"/>
  </w:style>
  <w:style w:type="character" w:styleId="Hyperlink">
    <w:name w:val="Hyperlink"/>
    <w:basedOn w:val="DefaultParagraphFont"/>
    <w:uiPriority w:val="99"/>
    <w:unhideWhenUsed/>
    <w:rsid w:val="00CD7FE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4C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6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6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hiterosemaths.com/homelearning/year-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6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Year%206\Home%20Learning\English\C19876B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C19876B6</Template>
  <TotalTime>6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 Harrison</dc:creator>
  <cp:lastModifiedBy>antonia harrison</cp:lastModifiedBy>
  <cp:revision>4</cp:revision>
  <dcterms:created xsi:type="dcterms:W3CDTF">2020-04-24T10:36:00Z</dcterms:created>
  <dcterms:modified xsi:type="dcterms:W3CDTF">2020-04-25T13:17:00Z</dcterms:modified>
</cp:coreProperties>
</file>