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DE1" w:rsidRPr="00681452" w:rsidRDefault="00681452">
      <w:pPr>
        <w:rPr>
          <w:rFonts w:ascii="Comic Sans MS" w:hAnsi="Comic Sans MS"/>
          <w:b/>
          <w:sz w:val="28"/>
        </w:rPr>
      </w:pPr>
      <w:r w:rsidRPr="00681452">
        <w:rPr>
          <w:rFonts w:ascii="Comic Sans MS" w:hAnsi="Comic Sans MS"/>
          <w:b/>
          <w:sz w:val="28"/>
        </w:rPr>
        <w:t xml:space="preserve">Year 1 Design and Technology Coverage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7291"/>
      </w:tblGrid>
      <w:tr w:rsidR="00681452" w:rsidTr="00681452">
        <w:tc>
          <w:tcPr>
            <w:tcW w:w="195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729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Mechanics</w:t>
            </w:r>
          </w:p>
        </w:tc>
      </w:tr>
      <w:tr w:rsidR="00681452" w:rsidTr="00681452">
        <w:tc>
          <w:tcPr>
            <w:tcW w:w="195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729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Food</w:t>
            </w:r>
          </w:p>
        </w:tc>
      </w:tr>
      <w:tr w:rsidR="00681452" w:rsidTr="00681452">
        <w:tc>
          <w:tcPr>
            <w:tcW w:w="195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729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Construction</w:t>
            </w:r>
          </w:p>
        </w:tc>
      </w:tr>
      <w:tr w:rsidR="00681452" w:rsidTr="00681452">
        <w:tc>
          <w:tcPr>
            <w:tcW w:w="195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729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Computing</w:t>
            </w:r>
          </w:p>
        </w:tc>
      </w:tr>
    </w:tbl>
    <w:p w:rsidR="00681452" w:rsidRDefault="00681452">
      <w:pPr>
        <w:rPr>
          <w:rFonts w:ascii="Comic Sans MS" w:hAnsi="Comic Sans MS"/>
          <w:sz w:val="28"/>
        </w:rPr>
      </w:pPr>
    </w:p>
    <w:p w:rsidR="00681452" w:rsidRPr="00681452" w:rsidRDefault="00681452">
      <w:pPr>
        <w:rPr>
          <w:rFonts w:ascii="Comic Sans MS" w:hAnsi="Comic Sans MS"/>
          <w:b/>
          <w:sz w:val="28"/>
        </w:rPr>
      </w:pPr>
      <w:r w:rsidRPr="00681452">
        <w:rPr>
          <w:rFonts w:ascii="Comic Sans MS" w:hAnsi="Comic Sans MS"/>
          <w:b/>
          <w:sz w:val="28"/>
        </w:rPr>
        <w:t xml:space="preserve">Year 2 Design and Technology Coverage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7291"/>
      </w:tblGrid>
      <w:tr w:rsidR="00681452" w:rsidTr="005A3D78">
        <w:tc>
          <w:tcPr>
            <w:tcW w:w="195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7291" w:type="dxa"/>
          </w:tcPr>
          <w:p w:rsidR="00681452" w:rsidRDefault="00681452" w:rsidP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Materials </w:t>
            </w:r>
          </w:p>
        </w:tc>
      </w:tr>
      <w:tr w:rsidR="00681452" w:rsidTr="005A3D78">
        <w:tc>
          <w:tcPr>
            <w:tcW w:w="195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729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Textiles</w:t>
            </w:r>
          </w:p>
        </w:tc>
      </w:tr>
      <w:tr w:rsidR="00681452" w:rsidTr="005A3D78">
        <w:tc>
          <w:tcPr>
            <w:tcW w:w="195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729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Electricals</w:t>
            </w:r>
          </w:p>
        </w:tc>
      </w:tr>
      <w:tr w:rsidR="00681452" w:rsidTr="005A3D78">
        <w:tc>
          <w:tcPr>
            <w:tcW w:w="195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729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bookmarkStart w:id="0" w:name="_GoBack"/>
            <w:bookmarkEnd w:id="0"/>
          </w:p>
        </w:tc>
      </w:tr>
    </w:tbl>
    <w:p w:rsidR="00681452" w:rsidRDefault="00681452">
      <w:pPr>
        <w:rPr>
          <w:rFonts w:ascii="Comic Sans MS" w:hAnsi="Comic Sans MS"/>
          <w:sz w:val="28"/>
        </w:rPr>
      </w:pPr>
    </w:p>
    <w:p w:rsidR="00681452" w:rsidRDefault="0068145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Mechanic s </w:t>
      </w:r>
    </w:p>
    <w:p w:rsidR="00681452" w:rsidRDefault="00681452" w:rsidP="0068145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</w:rPr>
        <w:t xml:space="preserve"> </w:t>
      </w:r>
      <w:r w:rsidRPr="001557AE">
        <w:rPr>
          <w:sz w:val="28"/>
          <w:szCs w:val="28"/>
        </w:rPr>
        <w:t>I can create products using winding mechanisms.</w:t>
      </w:r>
    </w:p>
    <w:p w:rsidR="00681452" w:rsidRDefault="00681452" w:rsidP="00681452">
      <w:pPr>
        <w:pStyle w:val="NoSpacing"/>
        <w:rPr>
          <w:sz w:val="28"/>
          <w:szCs w:val="28"/>
        </w:rPr>
      </w:pPr>
    </w:p>
    <w:p w:rsidR="00681452" w:rsidRDefault="00681452" w:rsidP="0068145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Materials</w:t>
      </w:r>
    </w:p>
    <w:p w:rsidR="00681452" w:rsidRPr="00681452" w:rsidRDefault="00681452" w:rsidP="00681452">
      <w:pPr>
        <w:pStyle w:val="NoSpacing"/>
        <w:numPr>
          <w:ilvl w:val="0"/>
          <w:numId w:val="9"/>
        </w:numPr>
        <w:rPr>
          <w:rFonts w:cs="Arial"/>
          <w:sz w:val="28"/>
          <w:szCs w:val="24"/>
          <w:lang w:eastAsia="en-GB"/>
        </w:rPr>
      </w:pPr>
      <w:r w:rsidRPr="00681452">
        <w:rPr>
          <w:rFonts w:cs="Arial"/>
          <w:sz w:val="28"/>
          <w:szCs w:val="24"/>
          <w:lang w:eastAsia="en-GB"/>
        </w:rPr>
        <w:t>Cut materials safely using tools provided.</w:t>
      </w:r>
    </w:p>
    <w:p w:rsidR="00681452" w:rsidRPr="00681452" w:rsidRDefault="00681452" w:rsidP="00681452">
      <w:pPr>
        <w:pStyle w:val="NoSpacing"/>
        <w:numPr>
          <w:ilvl w:val="0"/>
          <w:numId w:val="9"/>
        </w:numPr>
        <w:rPr>
          <w:rFonts w:cs="Arial"/>
          <w:sz w:val="28"/>
          <w:szCs w:val="24"/>
          <w:lang w:eastAsia="en-GB"/>
        </w:rPr>
      </w:pPr>
      <w:r w:rsidRPr="00681452">
        <w:rPr>
          <w:rFonts w:cs="Arial"/>
          <w:sz w:val="28"/>
          <w:szCs w:val="24"/>
          <w:lang w:eastAsia="en-GB"/>
        </w:rPr>
        <w:t>Measure and mark out to the nearest centimetre.</w:t>
      </w:r>
    </w:p>
    <w:p w:rsidR="00681452" w:rsidRPr="00681452" w:rsidRDefault="00681452" w:rsidP="00681452">
      <w:pPr>
        <w:pStyle w:val="NoSpacing"/>
        <w:numPr>
          <w:ilvl w:val="0"/>
          <w:numId w:val="9"/>
        </w:numPr>
        <w:rPr>
          <w:rFonts w:cs="Arial"/>
          <w:sz w:val="28"/>
          <w:szCs w:val="24"/>
          <w:lang w:eastAsia="en-GB"/>
        </w:rPr>
      </w:pPr>
      <w:r w:rsidRPr="00681452">
        <w:rPr>
          <w:rFonts w:cs="Arial"/>
          <w:sz w:val="28"/>
          <w:szCs w:val="24"/>
          <w:lang w:eastAsia="en-GB"/>
        </w:rPr>
        <w:t>Demonstrate a range of cutting and shaping techniques (such as tearing, cutting, folding and curling).</w:t>
      </w:r>
    </w:p>
    <w:p w:rsidR="00681452" w:rsidRPr="00681452" w:rsidRDefault="00681452" w:rsidP="00681452">
      <w:pPr>
        <w:pStyle w:val="NoSpacing"/>
        <w:numPr>
          <w:ilvl w:val="0"/>
          <w:numId w:val="9"/>
        </w:numPr>
        <w:rPr>
          <w:rFonts w:cs="Arial"/>
          <w:sz w:val="28"/>
          <w:szCs w:val="24"/>
          <w:lang w:eastAsia="en-GB"/>
        </w:rPr>
      </w:pPr>
      <w:r w:rsidRPr="00681452">
        <w:rPr>
          <w:rFonts w:cs="Arial"/>
          <w:sz w:val="28"/>
          <w:szCs w:val="24"/>
          <w:lang w:eastAsia="en-GB"/>
        </w:rPr>
        <w:t>Demonstrate a range of joining techniques (such as gluing, hinges or combining materials to strengthen).</w:t>
      </w:r>
    </w:p>
    <w:p w:rsidR="00681452" w:rsidRDefault="00681452" w:rsidP="00681452">
      <w:pPr>
        <w:pStyle w:val="NoSpacing"/>
        <w:rPr>
          <w:sz w:val="28"/>
          <w:szCs w:val="28"/>
        </w:rPr>
      </w:pPr>
    </w:p>
    <w:p w:rsidR="00681452" w:rsidRDefault="00681452" w:rsidP="00681452">
      <w:pPr>
        <w:pStyle w:val="NoSpacing"/>
        <w:rPr>
          <w:sz w:val="28"/>
          <w:szCs w:val="28"/>
        </w:rPr>
      </w:pPr>
    </w:p>
    <w:p w:rsidR="00681452" w:rsidRDefault="00681452" w:rsidP="0068145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Food </w:t>
      </w:r>
    </w:p>
    <w:p w:rsidR="00681452" w:rsidRPr="001557AE" w:rsidRDefault="00681452" w:rsidP="00681452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1557AE">
        <w:rPr>
          <w:sz w:val="28"/>
          <w:szCs w:val="28"/>
        </w:rPr>
        <w:t>I can cut, peel or grate ingredients safely and hygienically.</w:t>
      </w:r>
    </w:p>
    <w:p w:rsidR="00681452" w:rsidRDefault="00681452" w:rsidP="00681452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1557AE">
        <w:rPr>
          <w:sz w:val="28"/>
          <w:szCs w:val="28"/>
        </w:rPr>
        <w:t>I can measure or weigh using measuring cups or electronic scales.</w:t>
      </w:r>
    </w:p>
    <w:p w:rsidR="00681452" w:rsidRPr="00E178F8" w:rsidRDefault="00681452" w:rsidP="00681452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E178F8">
        <w:rPr>
          <w:sz w:val="28"/>
          <w:szCs w:val="28"/>
        </w:rPr>
        <w:t>I can cut ingredients safely and hygienically.</w:t>
      </w:r>
    </w:p>
    <w:p w:rsidR="00681452" w:rsidRDefault="00681452" w:rsidP="00681452">
      <w:pPr>
        <w:pStyle w:val="NoSpacing"/>
        <w:numPr>
          <w:ilvl w:val="0"/>
          <w:numId w:val="3"/>
        </w:numPr>
        <w:rPr>
          <w:sz w:val="28"/>
          <w:szCs w:val="28"/>
        </w:rPr>
      </w:pPr>
      <w:r w:rsidRPr="00E178F8">
        <w:rPr>
          <w:sz w:val="28"/>
          <w:szCs w:val="28"/>
        </w:rPr>
        <w:t>I can assemble or cook ingredients.</w:t>
      </w:r>
    </w:p>
    <w:p w:rsidR="00681452" w:rsidRDefault="00681452" w:rsidP="00681452">
      <w:pPr>
        <w:pStyle w:val="NoSpacing"/>
        <w:rPr>
          <w:sz w:val="28"/>
          <w:szCs w:val="28"/>
        </w:rPr>
      </w:pPr>
    </w:p>
    <w:p w:rsidR="00681452" w:rsidRPr="001557AE" w:rsidRDefault="00681452" w:rsidP="00681452">
      <w:pPr>
        <w:pStyle w:val="NoSpacing"/>
        <w:rPr>
          <w:sz w:val="28"/>
          <w:szCs w:val="28"/>
        </w:rPr>
      </w:pPr>
    </w:p>
    <w:p w:rsidR="00681452" w:rsidRPr="00681452" w:rsidRDefault="00681452" w:rsidP="0068145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lastRenderedPageBreak/>
        <w:t>Textiles</w:t>
      </w:r>
    </w:p>
    <w:p w:rsidR="00681452" w:rsidRPr="001557AE" w:rsidRDefault="00681452" w:rsidP="00681452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1557AE">
        <w:rPr>
          <w:sz w:val="28"/>
          <w:szCs w:val="28"/>
        </w:rPr>
        <w:t>I can join textiles using running stitch.</w:t>
      </w:r>
    </w:p>
    <w:p w:rsidR="00681452" w:rsidRDefault="00681452" w:rsidP="00681452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1557AE">
        <w:rPr>
          <w:sz w:val="28"/>
          <w:szCs w:val="28"/>
        </w:rPr>
        <w:t xml:space="preserve">I can colour and decorate textiles using a number of techniques </w:t>
      </w:r>
    </w:p>
    <w:p w:rsidR="00681452" w:rsidRPr="00E178F8" w:rsidRDefault="00681452" w:rsidP="00681452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E178F8">
        <w:rPr>
          <w:sz w:val="28"/>
          <w:szCs w:val="28"/>
        </w:rPr>
        <w:t>I can shape textiles using templates.</w:t>
      </w:r>
    </w:p>
    <w:p w:rsidR="00681452" w:rsidRDefault="00681452" w:rsidP="00681452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E178F8">
        <w:rPr>
          <w:sz w:val="28"/>
          <w:szCs w:val="28"/>
        </w:rPr>
        <w:t>I can colour and decorate textiles</w:t>
      </w:r>
    </w:p>
    <w:p w:rsidR="00681452" w:rsidRPr="00681452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Pr="00681452" w:rsidRDefault="00681452" w:rsidP="0068145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Electricals and electronics </w:t>
      </w:r>
    </w:p>
    <w:p w:rsidR="00681452" w:rsidRDefault="00681452" w:rsidP="00681452">
      <w:pPr>
        <w:pStyle w:val="NoSpacing"/>
        <w:numPr>
          <w:ilvl w:val="0"/>
          <w:numId w:val="7"/>
        </w:numPr>
        <w:rPr>
          <w:sz w:val="28"/>
          <w:szCs w:val="28"/>
        </w:rPr>
      </w:pPr>
      <w:r w:rsidRPr="001557AE">
        <w:rPr>
          <w:sz w:val="28"/>
          <w:szCs w:val="28"/>
        </w:rPr>
        <w:t>I can diagnose faults in battery operated devices (such as low battery, water damage or battery terminal damage).</w:t>
      </w:r>
    </w:p>
    <w:p w:rsidR="00681452" w:rsidRPr="001557AE" w:rsidRDefault="00681452" w:rsidP="00681452">
      <w:pPr>
        <w:pStyle w:val="NoSpacing"/>
        <w:numPr>
          <w:ilvl w:val="0"/>
          <w:numId w:val="7"/>
        </w:numPr>
        <w:rPr>
          <w:sz w:val="28"/>
          <w:szCs w:val="28"/>
        </w:rPr>
      </w:pPr>
      <w:r w:rsidRPr="00E178F8">
        <w:rPr>
          <w:sz w:val="28"/>
          <w:szCs w:val="28"/>
        </w:rPr>
        <w:t>I can recognise if a battery operated device works or not</w:t>
      </w:r>
    </w:p>
    <w:p w:rsidR="00681452" w:rsidRPr="00681452" w:rsidRDefault="00681452" w:rsidP="00681452">
      <w:pPr>
        <w:pStyle w:val="NoSpacing"/>
        <w:rPr>
          <w:sz w:val="28"/>
          <w:szCs w:val="28"/>
        </w:rPr>
      </w:pPr>
    </w:p>
    <w:p w:rsidR="00681452" w:rsidRPr="00681452" w:rsidRDefault="00681452" w:rsidP="0068145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Computing</w:t>
      </w:r>
    </w:p>
    <w:p w:rsidR="00681452" w:rsidRDefault="00681452" w:rsidP="00681452">
      <w:pPr>
        <w:pStyle w:val="NoSpacing"/>
        <w:numPr>
          <w:ilvl w:val="0"/>
          <w:numId w:val="1"/>
        </w:numPr>
        <w:rPr>
          <w:sz w:val="28"/>
          <w:szCs w:val="28"/>
        </w:rPr>
      </w:pPr>
      <w:r w:rsidRPr="001557AE">
        <w:rPr>
          <w:sz w:val="28"/>
          <w:szCs w:val="28"/>
        </w:rPr>
        <w:t>I can model designs using software</w:t>
      </w:r>
    </w:p>
    <w:p w:rsidR="00681452" w:rsidRPr="00E178F8" w:rsidRDefault="00681452" w:rsidP="00681452">
      <w:pPr>
        <w:pStyle w:val="NoSpacing"/>
        <w:numPr>
          <w:ilvl w:val="0"/>
          <w:numId w:val="1"/>
        </w:numPr>
        <w:rPr>
          <w:sz w:val="28"/>
          <w:szCs w:val="28"/>
        </w:rPr>
      </w:pPr>
      <w:r w:rsidRPr="00E178F8">
        <w:rPr>
          <w:sz w:val="28"/>
          <w:szCs w:val="28"/>
        </w:rPr>
        <w:t>I can use materials to practise drilling, screwing, gluing and nailing to make and strengthen products.</w:t>
      </w:r>
    </w:p>
    <w:p w:rsidR="00681452" w:rsidRPr="001557AE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Pr="00E178F8" w:rsidRDefault="00681452" w:rsidP="00681452">
      <w:pPr>
        <w:pStyle w:val="NoSpacing"/>
        <w:rPr>
          <w:sz w:val="28"/>
          <w:szCs w:val="28"/>
        </w:rPr>
      </w:pPr>
    </w:p>
    <w:p w:rsidR="00681452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Pr="001557AE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Pr="00E178F8" w:rsidRDefault="00681452" w:rsidP="00681452">
      <w:pPr>
        <w:pStyle w:val="NoSpacing"/>
        <w:rPr>
          <w:sz w:val="28"/>
          <w:szCs w:val="28"/>
        </w:rPr>
      </w:pPr>
    </w:p>
    <w:p w:rsidR="00681452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Pr="001557AE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Pr="00681452" w:rsidRDefault="00681452">
      <w:pPr>
        <w:rPr>
          <w:rFonts w:ascii="Comic Sans MS" w:hAnsi="Comic Sans MS"/>
          <w:sz w:val="28"/>
        </w:rPr>
      </w:pPr>
    </w:p>
    <w:sectPr w:rsidR="00681452" w:rsidRPr="006814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08DF"/>
    <w:multiLevelType w:val="hybridMultilevel"/>
    <w:tmpl w:val="E4866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51706"/>
    <w:multiLevelType w:val="hybridMultilevel"/>
    <w:tmpl w:val="EA86A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A4361F"/>
    <w:multiLevelType w:val="hybridMultilevel"/>
    <w:tmpl w:val="20D2851A"/>
    <w:lvl w:ilvl="0" w:tplc="D28A72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680FE3"/>
    <w:multiLevelType w:val="hybridMultilevel"/>
    <w:tmpl w:val="52BC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431C19"/>
    <w:multiLevelType w:val="hybridMultilevel"/>
    <w:tmpl w:val="22683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9E3782"/>
    <w:multiLevelType w:val="hybridMultilevel"/>
    <w:tmpl w:val="74427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EF294D"/>
    <w:multiLevelType w:val="hybridMultilevel"/>
    <w:tmpl w:val="3384B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FC48C8"/>
    <w:multiLevelType w:val="hybridMultilevel"/>
    <w:tmpl w:val="E8C2E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060047"/>
    <w:multiLevelType w:val="hybridMultilevel"/>
    <w:tmpl w:val="5C80E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B03CD0"/>
    <w:multiLevelType w:val="hybridMultilevel"/>
    <w:tmpl w:val="3CDE8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452"/>
    <w:rsid w:val="00681452"/>
    <w:rsid w:val="00810DE1"/>
    <w:rsid w:val="008D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1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81452"/>
    <w:pPr>
      <w:spacing w:after="0" w:line="240" w:lineRule="auto"/>
    </w:pPr>
    <w:rPr>
      <w:rFonts w:ascii="Comic Sans MS" w:hAnsi="Comic Sans M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1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81452"/>
    <w:pPr>
      <w:spacing w:after="0" w:line="240" w:lineRule="auto"/>
    </w:pPr>
    <w:rPr>
      <w:rFonts w:ascii="Comic Sans MS" w:hAnsi="Comic Sans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8E1B18A5</Template>
  <TotalTime>4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Harriett Fletcher</dc:creator>
  <cp:lastModifiedBy>Harriett Fletcher</cp:lastModifiedBy>
  <cp:revision>2</cp:revision>
  <dcterms:created xsi:type="dcterms:W3CDTF">2015-11-24T11:11:00Z</dcterms:created>
  <dcterms:modified xsi:type="dcterms:W3CDTF">2015-11-24T11:27:00Z</dcterms:modified>
</cp:coreProperties>
</file>