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31" w:rsidRDefault="00184C31" w:rsidP="00184C31">
      <w:pPr>
        <w:jc w:val="center"/>
        <w:rPr>
          <w:b/>
        </w:rPr>
      </w:pPr>
      <w:r w:rsidRPr="00184C31">
        <w:rPr>
          <w:b/>
        </w:rPr>
        <w:t>English</w:t>
      </w:r>
    </w:p>
    <w:p w:rsidR="004310E2" w:rsidRPr="00184C31" w:rsidRDefault="004310E2" w:rsidP="00184C31">
      <w:pPr>
        <w:jc w:val="center"/>
        <w:rPr>
          <w:b/>
        </w:rPr>
      </w:pPr>
    </w:p>
    <w:p w:rsidR="00184C31" w:rsidRPr="00184C31" w:rsidRDefault="00184C31" w:rsidP="00184C31">
      <w:pPr>
        <w:rPr>
          <w:b/>
        </w:rPr>
      </w:pPr>
      <w:r w:rsidRPr="00184C31">
        <w:rPr>
          <w:b/>
        </w:rPr>
        <w:t xml:space="preserve">Reading: </w:t>
      </w:r>
    </w:p>
    <w:p w:rsidR="00184C31" w:rsidRDefault="00645B03" w:rsidP="00184C31">
      <w:r>
        <w:t>Continue reading your own books and quizzing on accelerated reader.</w:t>
      </w:r>
    </w:p>
    <w:p w:rsidR="00645B03" w:rsidRPr="00184C31" w:rsidRDefault="00645B03" w:rsidP="00184C31">
      <w:r>
        <w:t>I’ve attached a couple more reading comprehension activities</w:t>
      </w:r>
      <w:r w:rsidR="00DA1E7F">
        <w:t xml:space="preserve"> which you can either complete independently or with an adult</w:t>
      </w:r>
      <w:r>
        <w:t xml:space="preserve">. </w:t>
      </w:r>
    </w:p>
    <w:p w:rsidR="00184C31" w:rsidRPr="00184C31" w:rsidRDefault="00184C31" w:rsidP="00184C31">
      <w:pPr>
        <w:rPr>
          <w:b/>
        </w:rPr>
      </w:pPr>
    </w:p>
    <w:p w:rsidR="00184C31" w:rsidRPr="00184C31" w:rsidRDefault="00184C31" w:rsidP="00184C31">
      <w:pPr>
        <w:rPr>
          <w:b/>
        </w:rPr>
      </w:pPr>
      <w:r w:rsidRPr="00184C31">
        <w:rPr>
          <w:b/>
        </w:rPr>
        <w:t>Hand-writing:</w:t>
      </w:r>
    </w:p>
    <w:p w:rsidR="00184C31" w:rsidRDefault="00645B03" w:rsidP="00184C31">
      <w:r>
        <w:t>Please continue to practice letter formation and begin joining when you are ready!</w:t>
      </w:r>
    </w:p>
    <w:p w:rsidR="000035CA" w:rsidRDefault="000035CA" w:rsidP="00184C31"/>
    <w:p w:rsidR="000035CA" w:rsidRDefault="000035CA" w:rsidP="00184C31">
      <w:pPr>
        <w:rPr>
          <w:b/>
        </w:rPr>
      </w:pPr>
      <w:r>
        <w:rPr>
          <w:b/>
        </w:rPr>
        <w:t>Spellings:</w:t>
      </w:r>
    </w:p>
    <w:p w:rsidR="000035CA" w:rsidRPr="000035CA" w:rsidRDefault="00645B03" w:rsidP="00184C31">
      <w:r>
        <w:t xml:space="preserve">Continue to work through the lists on the class page. </w:t>
      </w:r>
      <w:r w:rsidR="00DA1E7F">
        <w:t xml:space="preserve">We are now in term 3a for those of you in group 2/3. </w:t>
      </w:r>
    </w:p>
    <w:p w:rsidR="001B3944" w:rsidRPr="00184C31" w:rsidRDefault="001B3944"/>
    <w:p w:rsidR="00184C31" w:rsidRPr="00184C31" w:rsidRDefault="00645B03" w:rsidP="00184C31">
      <w:pPr>
        <w:rPr>
          <w:b/>
        </w:rPr>
      </w:pPr>
      <w:r>
        <w:rPr>
          <w:b/>
        </w:rPr>
        <w:t>Instruction</w:t>
      </w:r>
      <w:r w:rsidR="00184C31" w:rsidRPr="00184C31">
        <w:rPr>
          <w:b/>
        </w:rPr>
        <w:t xml:space="preserve"> writing:</w:t>
      </w:r>
    </w:p>
    <w:p w:rsidR="00645B03" w:rsidRPr="00DA1E7F" w:rsidRDefault="00645B03">
      <w:r w:rsidRPr="00DA1E7F">
        <w:t>Once you have completed this week’s topic task, your job is to write a guide or set of instructions to explain how you completed the challenge.</w:t>
      </w:r>
    </w:p>
    <w:p w:rsidR="00645B03" w:rsidRPr="00DA1E7F" w:rsidRDefault="00645B03">
      <w:r w:rsidRPr="00DA1E7F">
        <w:t xml:space="preserve">Remember that instructions should be clearly ordered and use simple language to explain exactly what </w:t>
      </w:r>
      <w:r w:rsidR="004310E2">
        <w:t>to do</w:t>
      </w:r>
      <w:r w:rsidRPr="00DA1E7F">
        <w:t>.</w:t>
      </w:r>
    </w:p>
    <w:p w:rsidR="00184C31" w:rsidRPr="00DA1E7F" w:rsidRDefault="00645B03">
      <w:r w:rsidRPr="00DA1E7F">
        <w:t xml:space="preserve">See if you can include an introduction to your instructions, as well as pictures. </w:t>
      </w:r>
      <w:r w:rsidR="00DA1E7F" w:rsidRPr="00DA1E7F">
        <w:t xml:space="preserve">How about </w:t>
      </w:r>
      <w:r w:rsidR="00DA1E7F">
        <w:t xml:space="preserve">also </w:t>
      </w:r>
      <w:r w:rsidR="00DA1E7F" w:rsidRPr="00DA1E7F">
        <w:t>including a warning to help people</w:t>
      </w:r>
      <w:r w:rsidR="00DA1E7F">
        <w:t xml:space="preserve"> avoid</w:t>
      </w:r>
      <w:r w:rsidR="004310E2">
        <w:t xml:space="preserve"> going wrong?</w:t>
      </w:r>
    </w:p>
    <w:p w:rsidR="00301DA0" w:rsidRDefault="00DA1E7F">
      <w:r>
        <w:t>I can’t wait to see what you come up with!</w:t>
      </w:r>
    </w:p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184C31" w:rsidRDefault="00184C31" w:rsidP="00301DA0">
      <w:pPr>
        <w:jc w:val="center"/>
        <w:rPr>
          <w:b/>
        </w:rPr>
      </w:pPr>
      <w:r>
        <w:rPr>
          <w:b/>
        </w:rPr>
        <w:lastRenderedPageBreak/>
        <w:t>Maths</w:t>
      </w:r>
    </w:p>
    <w:p w:rsidR="00187C29" w:rsidRPr="00187C29" w:rsidRDefault="00187C29" w:rsidP="00301DA0">
      <w:pPr>
        <w:jc w:val="center"/>
      </w:pPr>
      <w:r w:rsidRPr="00187C29">
        <w:t xml:space="preserve">You will </w:t>
      </w:r>
      <w:r w:rsidR="00FE6DA0">
        <w:t xml:space="preserve">need: </w:t>
      </w:r>
      <w:r w:rsidRPr="00187C29">
        <w:t>a ruler or tape measure</w:t>
      </w:r>
      <w:r w:rsidR="00FE6DA0">
        <w:t>; a set of scales; a measuring jug</w:t>
      </w:r>
      <w:r w:rsidRPr="00187C29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2"/>
        <w:gridCol w:w="1706"/>
        <w:gridCol w:w="4581"/>
        <w:gridCol w:w="1623"/>
      </w:tblGrid>
      <w:tr w:rsidR="00184C31" w:rsidRPr="00184C31" w:rsidTr="00FE6DA0">
        <w:tc>
          <w:tcPr>
            <w:tcW w:w="1332" w:type="dxa"/>
          </w:tcPr>
          <w:p w:rsidR="00184C31" w:rsidRPr="00184C31" w:rsidRDefault="00184C31" w:rsidP="00645B03">
            <w:pPr>
              <w:rPr>
                <w:b/>
              </w:rPr>
            </w:pPr>
          </w:p>
        </w:tc>
        <w:tc>
          <w:tcPr>
            <w:tcW w:w="1706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Warm-up</w:t>
            </w:r>
          </w:p>
        </w:tc>
        <w:tc>
          <w:tcPr>
            <w:tcW w:w="4581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Main activity</w:t>
            </w:r>
          </w:p>
        </w:tc>
        <w:tc>
          <w:tcPr>
            <w:tcW w:w="1623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Extension tasks</w:t>
            </w:r>
          </w:p>
        </w:tc>
      </w:tr>
      <w:tr w:rsidR="00184C31" w:rsidRPr="00184C31" w:rsidTr="00FE6DA0">
        <w:tc>
          <w:tcPr>
            <w:tcW w:w="1332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Monday</w:t>
            </w:r>
          </w:p>
        </w:tc>
        <w:tc>
          <w:tcPr>
            <w:tcW w:w="1706" w:type="dxa"/>
          </w:tcPr>
          <w:p w:rsidR="00184C31" w:rsidRPr="00DA1E7F" w:rsidRDefault="00184C31" w:rsidP="00645B03">
            <w:r w:rsidRPr="00DA1E7F">
              <w:t>Times Table Rockstars</w:t>
            </w:r>
          </w:p>
          <w:p w:rsidR="00184C31" w:rsidRDefault="00184C31" w:rsidP="00645B03">
            <w:r w:rsidRPr="00DA1E7F">
              <w:t>Hit the Button – number bonds and double and halves.</w:t>
            </w:r>
          </w:p>
          <w:p w:rsidR="00DA1E7F" w:rsidRPr="00DA1E7F" w:rsidRDefault="00DA1E7F" w:rsidP="00645B03">
            <w:r>
              <w:t>*If you have found other online mental maths games, use those too.*</w:t>
            </w:r>
          </w:p>
        </w:tc>
        <w:tc>
          <w:tcPr>
            <w:tcW w:w="4581" w:type="dxa"/>
          </w:tcPr>
          <w:p w:rsidR="00184C31" w:rsidRDefault="00743481" w:rsidP="00645B03">
            <w:pPr>
              <w:rPr>
                <w:color w:val="FF0000"/>
              </w:rPr>
            </w:pPr>
            <w:r>
              <w:rPr>
                <w:i/>
              </w:rPr>
              <w:t>To read a scale to measure length</w:t>
            </w:r>
            <w:r w:rsidR="00FE6DA0">
              <w:rPr>
                <w:i/>
              </w:rPr>
              <w:t xml:space="preserve"> and draw lines accurately</w:t>
            </w:r>
            <w:r>
              <w:rPr>
                <w:i/>
              </w:rPr>
              <w:t>.</w:t>
            </w:r>
            <w:r w:rsidRPr="00743481">
              <w:rPr>
                <w:color w:val="FF0000"/>
              </w:rPr>
              <w:t xml:space="preserve"> </w:t>
            </w:r>
          </w:p>
          <w:p w:rsidR="00187C29" w:rsidRDefault="0045432D" w:rsidP="00645B03">
            <w:hyperlink r:id="rId6" w:history="1">
              <w:r w:rsidR="00187C29">
                <w:rPr>
                  <w:rStyle w:val="Hyperlink"/>
                </w:rPr>
                <w:t>https://www.bbc.co.uk/teach/supermovers/ks1-maths-length-height/zdrx92p</w:t>
              </w:r>
            </w:hyperlink>
            <w:r w:rsidR="00187C29">
              <w:t xml:space="preserve"> (Sorry parents - this is irritating and will get stuck in your head!)</w:t>
            </w:r>
          </w:p>
          <w:p w:rsidR="00FF6C0F" w:rsidRDefault="00FF6C0F" w:rsidP="00645B03"/>
          <w:p w:rsidR="00FF6C0F" w:rsidRDefault="00FF6C0F" w:rsidP="00645B03">
            <w:r>
              <w:t>Use a ruler to practice drawing lines of an exact length (use sheet on website for lengths).</w:t>
            </w:r>
          </w:p>
          <w:p w:rsidR="00FF6C0F" w:rsidRPr="00645B03" w:rsidRDefault="00FF6C0F" w:rsidP="00645B03">
            <w:pPr>
              <w:rPr>
                <w:color w:val="FF0000"/>
              </w:rPr>
            </w:pPr>
            <w:r>
              <w:t xml:space="preserve">Draw lines and ask your child to measure them as accurately as possible. </w:t>
            </w:r>
          </w:p>
        </w:tc>
        <w:tc>
          <w:tcPr>
            <w:tcW w:w="1623" w:type="dxa"/>
          </w:tcPr>
          <w:p w:rsidR="00184C31" w:rsidRPr="00AF6BFD" w:rsidRDefault="00AF6BFD" w:rsidP="00645B03">
            <w:r w:rsidRPr="00AF6BFD">
              <w:t>Draw a picture of a house – every line must be an even length.</w:t>
            </w:r>
          </w:p>
        </w:tc>
      </w:tr>
      <w:tr w:rsidR="00184C31" w:rsidRPr="00184C31" w:rsidTr="00645B03">
        <w:tc>
          <w:tcPr>
            <w:tcW w:w="1384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Tuesday</w:t>
            </w:r>
          </w:p>
        </w:tc>
        <w:tc>
          <w:tcPr>
            <w:tcW w:w="2552" w:type="dxa"/>
          </w:tcPr>
          <w:p w:rsidR="00184C31" w:rsidRPr="00DA1E7F" w:rsidRDefault="00184C31" w:rsidP="00645B03">
            <w:r w:rsidRPr="00DA1E7F">
              <w:t>Times Table Rockstars</w:t>
            </w:r>
          </w:p>
          <w:p w:rsidR="00184C31" w:rsidRPr="00DA1E7F" w:rsidRDefault="00184C31" w:rsidP="00645B03">
            <w:r w:rsidRPr="00DA1E7F">
              <w:t>Hit the Button – number bonds and double and halves.</w:t>
            </w:r>
          </w:p>
        </w:tc>
        <w:tc>
          <w:tcPr>
            <w:tcW w:w="2995" w:type="dxa"/>
          </w:tcPr>
          <w:p w:rsidR="00FE6DA0" w:rsidRDefault="00FE6DA0" w:rsidP="00FE6DA0">
            <w:pPr>
              <w:rPr>
                <w:i/>
              </w:rPr>
            </w:pPr>
            <w:r>
              <w:rPr>
                <w:i/>
              </w:rPr>
              <w:t>To read length to solve a challenge.</w:t>
            </w:r>
          </w:p>
          <w:p w:rsidR="00184C31" w:rsidRPr="00187C29" w:rsidRDefault="00FF6C0F" w:rsidP="00FE6DA0">
            <w:pPr>
              <w:rPr>
                <w:i/>
              </w:rPr>
            </w:pPr>
            <w:r>
              <w:t>Have a measurement treasure hunt. I’ve included a suggested on the website, but you could design your own.</w:t>
            </w:r>
            <w:r w:rsidR="00FE6DA0">
              <w:t xml:space="preserve"> </w:t>
            </w:r>
          </w:p>
        </w:tc>
        <w:tc>
          <w:tcPr>
            <w:tcW w:w="2311" w:type="dxa"/>
          </w:tcPr>
          <w:p w:rsidR="00184C31" w:rsidRPr="00FF6C0F" w:rsidRDefault="00FF6C0F" w:rsidP="00645B03">
            <w:r w:rsidRPr="00FF6C0F">
              <w:t>Have a go at the EXTRA challenge cards</w:t>
            </w:r>
          </w:p>
        </w:tc>
      </w:tr>
      <w:tr w:rsidR="00FE6DA0" w:rsidRPr="00184C31" w:rsidTr="00645B03">
        <w:tc>
          <w:tcPr>
            <w:tcW w:w="1384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>Wednesday</w:t>
            </w:r>
          </w:p>
        </w:tc>
        <w:tc>
          <w:tcPr>
            <w:tcW w:w="2552" w:type="dxa"/>
          </w:tcPr>
          <w:p w:rsidR="00FE6DA0" w:rsidRPr="00DA1E7F" w:rsidRDefault="00FE6DA0" w:rsidP="00645B03">
            <w:r w:rsidRPr="00DA1E7F">
              <w:t>Times Table Rockstars</w:t>
            </w:r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2995" w:type="dxa"/>
          </w:tcPr>
          <w:p w:rsidR="00FE6DA0" w:rsidRDefault="00FE6DA0" w:rsidP="00645B03">
            <w:pPr>
              <w:rPr>
                <w:i/>
              </w:rPr>
            </w:pPr>
            <w:r>
              <w:rPr>
                <w:i/>
              </w:rPr>
              <w:t>To estimate and measure length to solve a challenge.</w:t>
            </w:r>
          </w:p>
          <w:p w:rsidR="00FE6DA0" w:rsidRDefault="00FE6DA0" w:rsidP="00FE6DA0">
            <w:r>
              <w:t>I have set two challenges involving length. If you don’t have toy cars use something else that will roll. Have fun and take lots of photos!</w:t>
            </w:r>
          </w:p>
          <w:p w:rsidR="00FE6DA0" w:rsidRPr="00187C29" w:rsidRDefault="00FE6DA0" w:rsidP="00645B03"/>
        </w:tc>
        <w:tc>
          <w:tcPr>
            <w:tcW w:w="2311" w:type="dxa"/>
          </w:tcPr>
          <w:p w:rsidR="00FE6DA0" w:rsidRPr="00DF15B0" w:rsidRDefault="00FE6DA0" w:rsidP="00FF6C0F">
            <w:r w:rsidRPr="00DF15B0">
              <w:t>Can you set me a challenge to complete involving length?</w:t>
            </w:r>
          </w:p>
        </w:tc>
      </w:tr>
      <w:tr w:rsidR="00FE6DA0" w:rsidRPr="00184C31" w:rsidTr="00FE6DA0">
        <w:tc>
          <w:tcPr>
            <w:tcW w:w="1332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>Thursday</w:t>
            </w:r>
          </w:p>
        </w:tc>
        <w:tc>
          <w:tcPr>
            <w:tcW w:w="1706" w:type="dxa"/>
          </w:tcPr>
          <w:p w:rsidR="00FE6DA0" w:rsidRPr="00DA1E7F" w:rsidRDefault="00FE6DA0" w:rsidP="00645B03">
            <w:r w:rsidRPr="00DA1E7F">
              <w:t>Times Table Rockstars</w:t>
            </w:r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4581" w:type="dxa"/>
          </w:tcPr>
          <w:p w:rsidR="00FE6DA0" w:rsidRDefault="00FE6DA0" w:rsidP="00645B03">
            <w:pPr>
              <w:rPr>
                <w:i/>
              </w:rPr>
            </w:pPr>
            <w:r>
              <w:rPr>
                <w:i/>
              </w:rPr>
              <w:t xml:space="preserve">To read a scale to measure capacity. </w:t>
            </w:r>
          </w:p>
          <w:p w:rsidR="003065FF" w:rsidRDefault="003065FF" w:rsidP="00645B03">
            <w:r>
              <w:t xml:space="preserve">Collect five containers of different sizes from around the house. Predict which will hold the most, and which the least. Use a measuring jug to measure the capacity of each container. Encourage your child to read the capacity in millilitres and litres – not pints. </w:t>
            </w:r>
          </w:p>
          <w:p w:rsidR="003065FF" w:rsidRPr="003065FF" w:rsidRDefault="003065FF" w:rsidP="00645B03">
            <w:r>
              <w:t>I have included a couple of activity sheets to re-enforce this.</w:t>
            </w:r>
          </w:p>
        </w:tc>
        <w:tc>
          <w:tcPr>
            <w:tcW w:w="1623" w:type="dxa"/>
          </w:tcPr>
          <w:p w:rsidR="00FE6DA0" w:rsidRPr="003065FF" w:rsidRDefault="003065FF" w:rsidP="00645B03">
            <w:r w:rsidRPr="003065FF">
              <w:t>Find the container with the smallest capacity in your house.</w:t>
            </w:r>
          </w:p>
        </w:tc>
      </w:tr>
      <w:tr w:rsidR="00FE6DA0" w:rsidRPr="00184C31" w:rsidTr="00FE6DA0">
        <w:tc>
          <w:tcPr>
            <w:tcW w:w="1332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 xml:space="preserve">Friday </w:t>
            </w:r>
          </w:p>
        </w:tc>
        <w:tc>
          <w:tcPr>
            <w:tcW w:w="1706" w:type="dxa"/>
          </w:tcPr>
          <w:p w:rsidR="00FE6DA0" w:rsidRPr="00DA1E7F" w:rsidRDefault="00FE6DA0" w:rsidP="00645B03">
            <w:r w:rsidRPr="00DA1E7F">
              <w:t>Times Table Rockstars</w:t>
            </w:r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4581" w:type="dxa"/>
          </w:tcPr>
          <w:p w:rsidR="00FE6DA0" w:rsidRDefault="00FE6DA0" w:rsidP="003065FF">
            <w:pPr>
              <w:rPr>
                <w:i/>
              </w:rPr>
            </w:pPr>
            <w:r>
              <w:rPr>
                <w:i/>
              </w:rPr>
              <w:t xml:space="preserve">To read a scale to measure mass. </w:t>
            </w:r>
          </w:p>
          <w:p w:rsidR="003065FF" w:rsidRDefault="003065FF" w:rsidP="003065FF">
            <w:r>
              <w:t>The best way to learn to measure mass is to cook! Choose a recipe which involves lots of weighing.</w:t>
            </w:r>
          </w:p>
          <w:p w:rsidR="003065FF" w:rsidRPr="003065FF" w:rsidRDefault="003065FF" w:rsidP="00085733">
            <w:r>
              <w:t>I have included a</w:t>
            </w:r>
            <w:r w:rsidR="00085733">
              <w:t>n</w:t>
            </w:r>
            <w:r>
              <w:t xml:space="preserve"> activity sheet to re-enforce this. You can also use bathroom scales to weigh yourselves…!! (NOT compulsory!)</w:t>
            </w:r>
          </w:p>
        </w:tc>
        <w:tc>
          <w:tcPr>
            <w:tcW w:w="1623" w:type="dxa"/>
          </w:tcPr>
          <w:p w:rsidR="00FE6DA0" w:rsidRPr="00DF15B0" w:rsidRDefault="003065FF" w:rsidP="003065FF">
            <w:r>
              <w:t>Write out your recipe or video yourself cooking!</w:t>
            </w:r>
          </w:p>
        </w:tc>
      </w:tr>
    </w:tbl>
    <w:p w:rsidR="00184C31" w:rsidRPr="00184C31" w:rsidRDefault="00184C31" w:rsidP="00184C31"/>
    <w:p w:rsidR="00184C31" w:rsidRDefault="00184C31" w:rsidP="00184C31"/>
    <w:p w:rsidR="00794C90" w:rsidRDefault="00794C90" w:rsidP="00184C31"/>
    <w:p w:rsidR="00794C90" w:rsidRDefault="00794C90" w:rsidP="00184C31"/>
    <w:p w:rsidR="00184C31" w:rsidRPr="008602AE" w:rsidRDefault="00184C31" w:rsidP="00184C31">
      <w:pPr>
        <w:jc w:val="center"/>
        <w:rPr>
          <w:b/>
          <w:sz w:val="24"/>
        </w:rPr>
      </w:pPr>
      <w:r w:rsidRPr="008602AE">
        <w:rPr>
          <w:b/>
          <w:sz w:val="24"/>
        </w:rPr>
        <w:lastRenderedPageBreak/>
        <w:t>Topic</w:t>
      </w:r>
    </w:p>
    <w:p w:rsidR="00184C31" w:rsidRPr="008602AE" w:rsidRDefault="00645B03" w:rsidP="00184C31">
      <w:pPr>
        <w:rPr>
          <w:b/>
          <w:sz w:val="24"/>
        </w:rPr>
      </w:pPr>
      <w:r w:rsidRPr="008602AE">
        <w:rPr>
          <w:b/>
          <w:sz w:val="24"/>
        </w:rPr>
        <w:t>Pioneers:</w:t>
      </w:r>
    </w:p>
    <w:p w:rsidR="00645B03" w:rsidRPr="008602AE" w:rsidRDefault="00645B03" w:rsidP="00184C31">
      <w:pPr>
        <w:rPr>
          <w:sz w:val="24"/>
        </w:rPr>
      </w:pPr>
      <w:r w:rsidRPr="008602AE">
        <w:rPr>
          <w:sz w:val="24"/>
        </w:rPr>
        <w:t xml:space="preserve">A pioneer is someone who does something for the first time, or invents something new. Very often once they have done something other people want to copy them. </w:t>
      </w:r>
    </w:p>
    <w:p w:rsidR="00645B03" w:rsidRPr="008602AE" w:rsidRDefault="00645B03" w:rsidP="00184C31">
      <w:pPr>
        <w:rPr>
          <w:sz w:val="24"/>
        </w:rPr>
      </w:pPr>
      <w:r w:rsidRPr="008602AE">
        <w:rPr>
          <w:sz w:val="24"/>
        </w:rPr>
        <w:t xml:space="preserve">Your pioneering task for this week is to make a successful </w:t>
      </w:r>
      <w:r w:rsidRPr="008602AE">
        <w:rPr>
          <w:b/>
          <w:sz w:val="24"/>
        </w:rPr>
        <w:t>Rube Goldberg machine</w:t>
      </w:r>
      <w:r w:rsidRPr="008602AE">
        <w:rPr>
          <w:sz w:val="24"/>
        </w:rPr>
        <w:t>. That’s all the information I’m going to give you. BUT make sure you take photos and videos to share with me!</w:t>
      </w:r>
    </w:p>
    <w:p w:rsidR="00645B03" w:rsidRPr="008602AE" w:rsidRDefault="00645B03" w:rsidP="00184C31">
      <w:pPr>
        <w:rPr>
          <w:sz w:val="24"/>
        </w:rPr>
      </w:pPr>
    </w:p>
    <w:p w:rsidR="00794C90" w:rsidRPr="008602AE" w:rsidRDefault="00794C90" w:rsidP="00184C31">
      <w:pPr>
        <w:rPr>
          <w:sz w:val="24"/>
        </w:rPr>
      </w:pPr>
    </w:p>
    <w:p w:rsidR="00184C31" w:rsidRPr="008602AE" w:rsidRDefault="00184C31" w:rsidP="00184C31">
      <w:pPr>
        <w:jc w:val="center"/>
        <w:rPr>
          <w:b/>
          <w:sz w:val="24"/>
        </w:rPr>
      </w:pPr>
      <w:r w:rsidRPr="008602AE">
        <w:rPr>
          <w:b/>
          <w:sz w:val="24"/>
        </w:rPr>
        <w:t>Science</w:t>
      </w:r>
    </w:p>
    <w:p w:rsidR="0045432D" w:rsidRPr="0045432D" w:rsidRDefault="0045432D" w:rsidP="0045432D">
      <w:pPr>
        <w:jc w:val="center"/>
        <w:rPr>
          <w:sz w:val="24"/>
        </w:rPr>
      </w:pPr>
      <w:r>
        <w:rPr>
          <w:sz w:val="24"/>
        </w:rPr>
        <w:t>These suggestions draw on all areas of science from the Year 2 curriculum.</w:t>
      </w:r>
    </w:p>
    <w:p w:rsidR="00184C31" w:rsidRPr="008602AE" w:rsidRDefault="00184C31" w:rsidP="00184C31">
      <w:pPr>
        <w:rPr>
          <w:b/>
          <w:sz w:val="24"/>
        </w:rPr>
      </w:pPr>
      <w:r w:rsidRPr="008602AE">
        <w:rPr>
          <w:b/>
          <w:sz w:val="24"/>
        </w:rPr>
        <w:t>Plants:</w:t>
      </w:r>
    </w:p>
    <w:p w:rsidR="00184C31" w:rsidRPr="008602AE" w:rsidRDefault="00645B03" w:rsidP="00184C31">
      <w:pPr>
        <w:rPr>
          <w:sz w:val="24"/>
        </w:rPr>
      </w:pPr>
      <w:r w:rsidRPr="008602AE">
        <w:rPr>
          <w:sz w:val="24"/>
        </w:rPr>
        <w:t>How are your plants doing? Continue to log their progress. I can’t wait to see pictures of fruit, vegetables and flowers!</w:t>
      </w:r>
    </w:p>
    <w:p w:rsidR="00645B03" w:rsidRPr="008602AE" w:rsidRDefault="00645B03" w:rsidP="00184C31">
      <w:pPr>
        <w:rPr>
          <w:sz w:val="24"/>
        </w:rPr>
      </w:pPr>
    </w:p>
    <w:p w:rsidR="00645B03" w:rsidRPr="008602AE" w:rsidRDefault="00645B03" w:rsidP="00184C31">
      <w:pPr>
        <w:rPr>
          <w:b/>
          <w:sz w:val="24"/>
        </w:rPr>
      </w:pPr>
      <w:r w:rsidRPr="008602AE">
        <w:rPr>
          <w:b/>
          <w:sz w:val="24"/>
        </w:rPr>
        <w:t>Living things and their habitats:</w:t>
      </w:r>
    </w:p>
    <w:p w:rsidR="00184C31" w:rsidRDefault="00645B03">
      <w:pPr>
        <w:rPr>
          <w:sz w:val="24"/>
        </w:rPr>
      </w:pPr>
      <w:r w:rsidRPr="008602AE">
        <w:rPr>
          <w:sz w:val="24"/>
        </w:rPr>
        <w:t xml:space="preserve">Can you set up a bug hotel in your garden? Make predictions about what you think will move in and keep a diary of your observations over the next few weeks. </w:t>
      </w:r>
    </w:p>
    <w:p w:rsidR="0045432D" w:rsidRDefault="0045432D">
      <w:pPr>
        <w:rPr>
          <w:sz w:val="24"/>
        </w:rPr>
      </w:pPr>
    </w:p>
    <w:p w:rsidR="0045432D" w:rsidRDefault="0045432D">
      <w:pPr>
        <w:rPr>
          <w:b/>
          <w:sz w:val="24"/>
        </w:rPr>
      </w:pPr>
      <w:r>
        <w:rPr>
          <w:b/>
          <w:sz w:val="24"/>
        </w:rPr>
        <w:t>Materials and their properties:</w:t>
      </w:r>
    </w:p>
    <w:p w:rsidR="0045432D" w:rsidRDefault="0045432D">
      <w:pPr>
        <w:rPr>
          <w:sz w:val="24"/>
        </w:rPr>
      </w:pPr>
      <w:r>
        <w:rPr>
          <w:sz w:val="24"/>
        </w:rPr>
        <w:t xml:space="preserve">This experiment blew my mind when I did it! Have a go, and then write a set of instructions for others to follow: </w:t>
      </w:r>
      <w:hyperlink r:id="rId7" w:history="1">
        <w:r w:rsidRPr="001C71FD">
          <w:rPr>
            <w:rStyle w:val="Hyperlink"/>
            <w:sz w:val="24"/>
          </w:rPr>
          <w:t>https://www.youtube.com/watch?v=akhs3wcSDGA</w:t>
        </w:r>
      </w:hyperlink>
      <w:r>
        <w:rPr>
          <w:sz w:val="24"/>
        </w:rPr>
        <w:t xml:space="preserve"> </w:t>
      </w:r>
    </w:p>
    <w:p w:rsidR="0045432D" w:rsidRPr="0045432D" w:rsidRDefault="0045432D">
      <w:pPr>
        <w:rPr>
          <w:sz w:val="24"/>
        </w:rPr>
      </w:pPr>
      <w:r>
        <w:rPr>
          <w:sz w:val="24"/>
        </w:rPr>
        <w:t>*Full fat milk works best, and it helps if you warm the milk slightly.</w:t>
      </w:r>
      <w:bookmarkStart w:id="0" w:name="_GoBack"/>
      <w:bookmarkEnd w:id="0"/>
    </w:p>
    <w:sectPr w:rsidR="0045432D" w:rsidRPr="00454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D4598"/>
    <w:multiLevelType w:val="hybridMultilevel"/>
    <w:tmpl w:val="F01C12F6"/>
    <w:lvl w:ilvl="0" w:tplc="28140C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31"/>
    <w:rsid w:val="000035CA"/>
    <w:rsid w:val="00085733"/>
    <w:rsid w:val="00184C31"/>
    <w:rsid w:val="00187C29"/>
    <w:rsid w:val="001B3944"/>
    <w:rsid w:val="00301DA0"/>
    <w:rsid w:val="003065FF"/>
    <w:rsid w:val="004310E2"/>
    <w:rsid w:val="0045432D"/>
    <w:rsid w:val="00645B03"/>
    <w:rsid w:val="00743481"/>
    <w:rsid w:val="00794C90"/>
    <w:rsid w:val="008602AE"/>
    <w:rsid w:val="008706C2"/>
    <w:rsid w:val="00A87C23"/>
    <w:rsid w:val="00AF6BFD"/>
    <w:rsid w:val="00C20059"/>
    <w:rsid w:val="00DA1E7F"/>
    <w:rsid w:val="00DF15B0"/>
    <w:rsid w:val="00FE6DA0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akhs3wcSDG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upermovers/ks1-maths-length-height/zdrx92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5F5C7E5A</Template>
  <TotalTime>410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Phillips</dc:creator>
  <cp:lastModifiedBy>C Phillips</cp:lastModifiedBy>
  <cp:revision>14</cp:revision>
  <dcterms:created xsi:type="dcterms:W3CDTF">2020-03-30T13:31:00Z</dcterms:created>
  <dcterms:modified xsi:type="dcterms:W3CDTF">2020-04-01T16:38:00Z</dcterms:modified>
</cp:coreProperties>
</file>