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C31" w:rsidRDefault="00184C31" w:rsidP="00184C31">
      <w:pPr>
        <w:jc w:val="center"/>
        <w:rPr>
          <w:b/>
        </w:rPr>
      </w:pPr>
      <w:r w:rsidRPr="00184C31">
        <w:rPr>
          <w:b/>
        </w:rPr>
        <w:t>English</w:t>
      </w:r>
    </w:p>
    <w:p w:rsidR="004310E2" w:rsidRPr="00184C31" w:rsidRDefault="004310E2" w:rsidP="00184C31">
      <w:pPr>
        <w:jc w:val="center"/>
        <w:rPr>
          <w:b/>
        </w:rPr>
      </w:pPr>
    </w:p>
    <w:p w:rsidR="00184C31" w:rsidRPr="00184C31" w:rsidRDefault="00184C31" w:rsidP="00184C31">
      <w:pPr>
        <w:rPr>
          <w:b/>
        </w:rPr>
      </w:pPr>
      <w:r w:rsidRPr="00184C31">
        <w:rPr>
          <w:b/>
        </w:rPr>
        <w:t xml:space="preserve">Reading: </w:t>
      </w:r>
    </w:p>
    <w:p w:rsidR="00184C31" w:rsidRDefault="00645B03" w:rsidP="00184C31">
      <w:r>
        <w:t>Continue reading your own books and quizzing on accelerated reader.</w:t>
      </w:r>
    </w:p>
    <w:p w:rsidR="00645B03" w:rsidRDefault="00645B03" w:rsidP="00184C31">
      <w:r>
        <w:t>I’ve attached a couple more reading comprehension activities</w:t>
      </w:r>
      <w:r w:rsidR="00DA1E7F">
        <w:t xml:space="preserve"> which you can either complete independently or with an adult</w:t>
      </w:r>
      <w:r>
        <w:t xml:space="preserve">. </w:t>
      </w:r>
    </w:p>
    <w:p w:rsidR="002E7EB4" w:rsidRPr="00184C31" w:rsidRDefault="002E7EB4" w:rsidP="00184C31">
      <w:r>
        <w:t xml:space="preserve">Also visit: </w:t>
      </w:r>
      <w:hyperlink r:id="rId6" w:history="1">
        <w:r>
          <w:rPr>
            <w:rStyle w:val="Hyperlink"/>
          </w:rPr>
          <w:t>https://literacytrust.org.uk/family-zone/</w:t>
        </w:r>
      </w:hyperlink>
      <w:r>
        <w:t xml:space="preserve"> for activities to support with reading at home.</w:t>
      </w:r>
    </w:p>
    <w:p w:rsidR="00184C31" w:rsidRPr="00184C31" w:rsidRDefault="00184C31" w:rsidP="00184C31">
      <w:pPr>
        <w:rPr>
          <w:b/>
        </w:rPr>
      </w:pPr>
    </w:p>
    <w:p w:rsidR="00184C31" w:rsidRPr="00184C31" w:rsidRDefault="00184C31" w:rsidP="00184C31">
      <w:pPr>
        <w:rPr>
          <w:b/>
        </w:rPr>
      </w:pPr>
      <w:r w:rsidRPr="00184C31">
        <w:rPr>
          <w:b/>
        </w:rPr>
        <w:t>Hand-writing:</w:t>
      </w:r>
    </w:p>
    <w:p w:rsidR="00184C31" w:rsidRDefault="00645B03" w:rsidP="00184C31">
      <w:r>
        <w:t>Please continue to practice letter formation and begin joining when you are ready!</w:t>
      </w:r>
    </w:p>
    <w:p w:rsidR="000035CA" w:rsidRDefault="000035CA" w:rsidP="00184C31"/>
    <w:p w:rsidR="000035CA" w:rsidRDefault="000035CA" w:rsidP="00184C31">
      <w:pPr>
        <w:rPr>
          <w:b/>
        </w:rPr>
      </w:pPr>
      <w:r>
        <w:rPr>
          <w:b/>
        </w:rPr>
        <w:t>Spellings:</w:t>
      </w:r>
    </w:p>
    <w:p w:rsidR="000035CA" w:rsidRPr="000035CA" w:rsidRDefault="00645B03" w:rsidP="00184C31">
      <w:r>
        <w:t xml:space="preserve">Continue to work through the lists on the class page. </w:t>
      </w:r>
      <w:r w:rsidR="00DA1E7F">
        <w:t xml:space="preserve">We are now in term 3a for those of you in group 2/3. </w:t>
      </w:r>
    </w:p>
    <w:p w:rsidR="001B3944" w:rsidRPr="00184C31" w:rsidRDefault="001B3944"/>
    <w:p w:rsidR="00184C31" w:rsidRPr="00184C31" w:rsidRDefault="00321953" w:rsidP="00184C31">
      <w:pPr>
        <w:rPr>
          <w:b/>
        </w:rPr>
      </w:pPr>
      <w:r>
        <w:rPr>
          <w:b/>
        </w:rPr>
        <w:t>Information text</w:t>
      </w:r>
      <w:r w:rsidR="00184C31" w:rsidRPr="00184C31">
        <w:rPr>
          <w:b/>
        </w:rPr>
        <w:t xml:space="preserve"> writing</w:t>
      </w:r>
      <w:r>
        <w:rPr>
          <w:b/>
        </w:rPr>
        <w:t>:</w:t>
      </w:r>
    </w:p>
    <w:p w:rsidR="00321953" w:rsidRDefault="00C468D0">
      <w:r>
        <w:t>I think anyone who has made it into space must be a pioneer!</w:t>
      </w:r>
    </w:p>
    <w:p w:rsidR="00321953" w:rsidRDefault="00321953">
      <w:r>
        <w:t>Your task is to research</w:t>
      </w:r>
      <w:r w:rsidR="00C468D0">
        <w:t xml:space="preserve"> at least one person who has travelled to space and find out</w:t>
      </w:r>
      <w:r w:rsidR="002E7EB4">
        <w:t xml:space="preserve"> why</w:t>
      </w:r>
      <w:r w:rsidR="00C468D0">
        <w:t xml:space="preserve"> they are a</w:t>
      </w:r>
      <w:r w:rsidR="002E7EB4">
        <w:t xml:space="preserve"> pioneer and c</w:t>
      </w:r>
      <w:r>
        <w:t xml:space="preserve">reate an information text about </w:t>
      </w:r>
      <w:r w:rsidR="00C468D0">
        <w:t>them</w:t>
      </w:r>
      <w:r>
        <w:t>. I have attached an example information text as well as some key features for you to try to include.</w:t>
      </w:r>
    </w:p>
    <w:p w:rsidR="00321953" w:rsidRDefault="00321953">
      <w:r>
        <w:t xml:space="preserve">I’d start by reading about </w:t>
      </w:r>
      <w:r w:rsidR="00C468D0">
        <w:t xml:space="preserve">your chosen </w:t>
      </w:r>
      <w:r w:rsidR="002E7EB4">
        <w:t>person/people</w:t>
      </w:r>
      <w:r>
        <w:t xml:space="preserve"> in books, watching videos online, and asking family members what they know.</w:t>
      </w:r>
    </w:p>
    <w:p w:rsidR="00321953" w:rsidRDefault="00321953">
      <w:r>
        <w:t>Then plan out your report – what are the most important pieces of information that you must include?</w:t>
      </w:r>
    </w:p>
    <w:p w:rsidR="00321953" w:rsidRDefault="00321953">
      <w:proofErr w:type="gramStart"/>
      <w:r>
        <w:t>Following that, write a first draft of your report and get an adult or older sibling to check it for you.</w:t>
      </w:r>
      <w:proofErr w:type="gramEnd"/>
      <w:r>
        <w:t xml:space="preserve"> Finally, re-draft your report – you could hand-write it, type it, create a </w:t>
      </w:r>
      <w:proofErr w:type="spellStart"/>
      <w:r>
        <w:t>Powerpoint</w:t>
      </w:r>
      <w:proofErr w:type="spellEnd"/>
      <w:r>
        <w:t xml:space="preserve">, or present it on a video! The choice is yours.  </w:t>
      </w:r>
    </w:p>
    <w:p w:rsidR="00DA1E7F" w:rsidRDefault="00DA1E7F"/>
    <w:p w:rsidR="00DA1E7F" w:rsidRDefault="00DA1E7F"/>
    <w:p w:rsidR="00DA1E7F" w:rsidRDefault="00DA1E7F"/>
    <w:p w:rsidR="00DA1E7F" w:rsidRDefault="00DA1E7F"/>
    <w:p w:rsidR="00DA1E7F" w:rsidRDefault="00DA1E7F"/>
    <w:p w:rsidR="00DA1E7F" w:rsidRDefault="00DA1E7F"/>
    <w:p w:rsidR="00DA1E7F" w:rsidRDefault="00DA1E7F"/>
    <w:p w:rsidR="00184C31" w:rsidRDefault="00184C31" w:rsidP="00301DA0">
      <w:pPr>
        <w:jc w:val="center"/>
        <w:rPr>
          <w:b/>
        </w:rPr>
      </w:pPr>
      <w:r>
        <w:rPr>
          <w:b/>
        </w:rPr>
        <w:lastRenderedPageBreak/>
        <w:t>Maths</w:t>
      </w:r>
    </w:p>
    <w:p w:rsidR="00187C29" w:rsidRDefault="00187C29" w:rsidP="00301DA0">
      <w:pPr>
        <w:jc w:val="center"/>
      </w:pPr>
      <w:r w:rsidRPr="00187C29">
        <w:t xml:space="preserve">You will </w:t>
      </w:r>
      <w:r w:rsidR="00FE6DA0">
        <w:t xml:space="preserve">need: </w:t>
      </w:r>
      <w:r w:rsidRPr="00187C29">
        <w:t xml:space="preserve">a </w:t>
      </w:r>
      <w:r w:rsidR="00AD7D41">
        <w:t>clock –</w:t>
      </w:r>
      <w:r w:rsidR="00950397">
        <w:t xml:space="preserve"> ideally an analogue and </w:t>
      </w:r>
      <w:r w:rsidR="00AD7D41">
        <w:t>digital clock</w:t>
      </w:r>
      <w:r w:rsidR="00950397">
        <w:t xml:space="preserve"> as well as a stop-watch</w:t>
      </w:r>
      <w:r w:rsidR="00AD7D41">
        <w:t xml:space="preserve">. </w:t>
      </w:r>
    </w:p>
    <w:p w:rsidR="00AD7D41" w:rsidRDefault="00AD7D41" w:rsidP="00AD7D41">
      <w:r>
        <w:t>Time can be one of the most fun areas of maths to teach, and also one of the most frustrating!</w:t>
      </w:r>
    </w:p>
    <w:p w:rsidR="00AD7D41" w:rsidRDefault="007D1B4B" w:rsidP="00AD7D41">
      <w:r>
        <w:t>Children,</w:t>
      </w:r>
      <w:r w:rsidR="00AD7D41">
        <w:t xml:space="preserve"> who are brilliant at number work, can find time very tricky; and those who find number work hard often thrive when it comes to telling the time.</w:t>
      </w:r>
    </w:p>
    <w:p w:rsidR="00AD7D41" w:rsidRDefault="00AD7D41" w:rsidP="00AD7D41">
      <w:r>
        <w:t xml:space="preserve">These activities can be adapted to suit your child whatever their time telling ability. Generally time is taught in the following sequence: </w:t>
      </w:r>
    </w:p>
    <w:p w:rsidR="00AD7D41" w:rsidRDefault="00AD7D41" w:rsidP="00AD7D41">
      <w:pPr>
        <w:pStyle w:val="ListParagraph"/>
        <w:numPr>
          <w:ilvl w:val="0"/>
          <w:numId w:val="2"/>
        </w:numPr>
      </w:pPr>
      <w:r>
        <w:t>Learn to read O’clock time</w:t>
      </w:r>
    </w:p>
    <w:p w:rsidR="00AD7D41" w:rsidRDefault="00AD7D41" w:rsidP="00AD7D41">
      <w:pPr>
        <w:pStyle w:val="ListParagraph"/>
        <w:numPr>
          <w:ilvl w:val="0"/>
          <w:numId w:val="2"/>
        </w:numPr>
      </w:pPr>
      <w:r>
        <w:t>Learn to read half-past</w:t>
      </w:r>
    </w:p>
    <w:p w:rsidR="00AD7D41" w:rsidRDefault="00AD7D41" w:rsidP="00AD7D41">
      <w:pPr>
        <w:pStyle w:val="ListParagraph"/>
        <w:numPr>
          <w:ilvl w:val="0"/>
          <w:numId w:val="2"/>
        </w:numPr>
      </w:pPr>
      <w:r>
        <w:t>Learn to read quarter to and quarter past</w:t>
      </w:r>
    </w:p>
    <w:p w:rsidR="00AD7D41" w:rsidRPr="00187C29" w:rsidRDefault="00AD7D41" w:rsidP="00AD7D41">
      <w:pPr>
        <w:pStyle w:val="ListParagraph"/>
        <w:numPr>
          <w:ilvl w:val="0"/>
          <w:numId w:val="2"/>
        </w:numPr>
      </w:pPr>
      <w:r>
        <w:t xml:space="preserve">Learn to read the time to the nearest 5 minutes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5"/>
        <w:gridCol w:w="1872"/>
        <w:gridCol w:w="3789"/>
        <w:gridCol w:w="2226"/>
      </w:tblGrid>
      <w:tr w:rsidR="00184C31" w:rsidRPr="00184C31" w:rsidTr="007D1B4B">
        <w:tc>
          <w:tcPr>
            <w:tcW w:w="1355" w:type="dxa"/>
          </w:tcPr>
          <w:p w:rsidR="00184C31" w:rsidRPr="00184C31" w:rsidRDefault="00184C31" w:rsidP="00645B03">
            <w:pPr>
              <w:rPr>
                <w:b/>
              </w:rPr>
            </w:pPr>
          </w:p>
        </w:tc>
        <w:tc>
          <w:tcPr>
            <w:tcW w:w="1872" w:type="dxa"/>
          </w:tcPr>
          <w:p w:rsidR="00184C31" w:rsidRPr="00184C31" w:rsidRDefault="00184C31" w:rsidP="00645B03">
            <w:pPr>
              <w:rPr>
                <w:b/>
              </w:rPr>
            </w:pPr>
            <w:r w:rsidRPr="00184C31">
              <w:rPr>
                <w:b/>
              </w:rPr>
              <w:t>Warm-up</w:t>
            </w:r>
          </w:p>
        </w:tc>
        <w:tc>
          <w:tcPr>
            <w:tcW w:w="3789" w:type="dxa"/>
          </w:tcPr>
          <w:p w:rsidR="00184C31" w:rsidRPr="00184C31" w:rsidRDefault="00184C31" w:rsidP="00645B03">
            <w:pPr>
              <w:rPr>
                <w:b/>
              </w:rPr>
            </w:pPr>
            <w:r w:rsidRPr="00184C31">
              <w:rPr>
                <w:b/>
              </w:rPr>
              <w:t>Main activity</w:t>
            </w:r>
          </w:p>
        </w:tc>
        <w:tc>
          <w:tcPr>
            <w:tcW w:w="2226" w:type="dxa"/>
          </w:tcPr>
          <w:p w:rsidR="00184C31" w:rsidRPr="00184C31" w:rsidRDefault="00184C31" w:rsidP="00645B03">
            <w:pPr>
              <w:rPr>
                <w:b/>
              </w:rPr>
            </w:pPr>
            <w:r w:rsidRPr="00184C31">
              <w:rPr>
                <w:b/>
              </w:rPr>
              <w:t>Extension tasks</w:t>
            </w:r>
          </w:p>
        </w:tc>
      </w:tr>
      <w:tr w:rsidR="00184C31" w:rsidRPr="00184C31" w:rsidTr="007D1B4B">
        <w:tc>
          <w:tcPr>
            <w:tcW w:w="1355" w:type="dxa"/>
          </w:tcPr>
          <w:p w:rsidR="00184C31" w:rsidRPr="00184C31" w:rsidRDefault="00184C31" w:rsidP="00645B03">
            <w:pPr>
              <w:rPr>
                <w:b/>
              </w:rPr>
            </w:pPr>
            <w:r w:rsidRPr="00184C31">
              <w:rPr>
                <w:b/>
              </w:rPr>
              <w:t>Monday</w:t>
            </w:r>
          </w:p>
        </w:tc>
        <w:tc>
          <w:tcPr>
            <w:tcW w:w="1872" w:type="dxa"/>
          </w:tcPr>
          <w:p w:rsidR="00184C31" w:rsidRPr="00DA1E7F" w:rsidRDefault="00184C31" w:rsidP="00645B03">
            <w:r w:rsidRPr="00DA1E7F">
              <w:t xml:space="preserve">Times Table </w:t>
            </w:r>
            <w:proofErr w:type="spellStart"/>
            <w:r w:rsidRPr="00DA1E7F">
              <w:t>Rockstars</w:t>
            </w:r>
            <w:proofErr w:type="spellEnd"/>
          </w:p>
          <w:p w:rsidR="00DA1E7F" w:rsidRPr="00DA1E7F" w:rsidRDefault="00184C31" w:rsidP="00645B03">
            <w:r w:rsidRPr="00DA1E7F">
              <w:t>Hit the Button – number bonds and double and halves.</w:t>
            </w:r>
          </w:p>
        </w:tc>
        <w:tc>
          <w:tcPr>
            <w:tcW w:w="3789" w:type="dxa"/>
          </w:tcPr>
          <w:p w:rsidR="00FF6C0F" w:rsidRDefault="00604EF3" w:rsidP="00645B03">
            <w:pPr>
              <w:rPr>
                <w:i/>
              </w:rPr>
            </w:pPr>
            <w:r>
              <w:rPr>
                <w:i/>
              </w:rPr>
              <w:t>To create a timetable of my day.</w:t>
            </w:r>
          </w:p>
          <w:p w:rsidR="00604EF3" w:rsidRPr="00604EF3" w:rsidRDefault="00604EF3" w:rsidP="00645B03">
            <w:r>
              <w:t>Create a timetable of your day at home. Draw clocks showing the different times things take place. Be as creative and adventurous as you like!</w:t>
            </w:r>
          </w:p>
        </w:tc>
        <w:tc>
          <w:tcPr>
            <w:tcW w:w="2226" w:type="dxa"/>
          </w:tcPr>
          <w:p w:rsidR="00184C31" w:rsidRPr="00AF6BFD" w:rsidRDefault="00604EF3" w:rsidP="00645B03">
            <w:r>
              <w:t>Can you also write the digital time for each event?</w:t>
            </w:r>
          </w:p>
        </w:tc>
      </w:tr>
      <w:tr w:rsidR="00184C31" w:rsidRPr="00184C31" w:rsidTr="007D1B4B">
        <w:tc>
          <w:tcPr>
            <w:tcW w:w="1355" w:type="dxa"/>
          </w:tcPr>
          <w:p w:rsidR="00184C31" w:rsidRPr="00184C31" w:rsidRDefault="00184C31" w:rsidP="00645B03">
            <w:pPr>
              <w:rPr>
                <w:b/>
              </w:rPr>
            </w:pPr>
            <w:r w:rsidRPr="00184C31">
              <w:rPr>
                <w:b/>
              </w:rPr>
              <w:t>Tuesday</w:t>
            </w:r>
          </w:p>
        </w:tc>
        <w:tc>
          <w:tcPr>
            <w:tcW w:w="1872" w:type="dxa"/>
          </w:tcPr>
          <w:p w:rsidR="00184C31" w:rsidRPr="00DA1E7F" w:rsidRDefault="00184C31" w:rsidP="00645B03">
            <w:r w:rsidRPr="00DA1E7F">
              <w:t xml:space="preserve">Times Table </w:t>
            </w:r>
            <w:proofErr w:type="spellStart"/>
            <w:r w:rsidRPr="00DA1E7F">
              <w:t>Rockstars</w:t>
            </w:r>
            <w:proofErr w:type="spellEnd"/>
          </w:p>
          <w:p w:rsidR="00184C31" w:rsidRPr="00DA1E7F" w:rsidRDefault="00184C31" w:rsidP="00645B03">
            <w:r w:rsidRPr="00DA1E7F">
              <w:t>Hit the Button – number bonds and double and halves.</w:t>
            </w:r>
          </w:p>
        </w:tc>
        <w:tc>
          <w:tcPr>
            <w:tcW w:w="3789" w:type="dxa"/>
          </w:tcPr>
          <w:p w:rsidR="00184C31" w:rsidRDefault="00604EF3" w:rsidP="00FE6DA0">
            <w:pPr>
              <w:rPr>
                <w:i/>
              </w:rPr>
            </w:pPr>
            <w:r>
              <w:rPr>
                <w:i/>
              </w:rPr>
              <w:t>To make my own analogue clock.</w:t>
            </w:r>
          </w:p>
          <w:p w:rsidR="00604EF3" w:rsidRPr="00604EF3" w:rsidRDefault="00604EF3" w:rsidP="00FE6DA0">
            <w:r>
              <w:t xml:space="preserve">Get crafty and make an analogue clock with moveable hands – you will then be able to use this to help you practice telling the time. </w:t>
            </w:r>
          </w:p>
        </w:tc>
        <w:tc>
          <w:tcPr>
            <w:tcW w:w="2226" w:type="dxa"/>
          </w:tcPr>
          <w:p w:rsidR="00184C31" w:rsidRPr="00FF6C0F" w:rsidRDefault="00604EF3" w:rsidP="00645B03">
            <w:r>
              <w:t>Make a sun-dial in the garden. (I know some of you have already tried this!)</w:t>
            </w:r>
          </w:p>
        </w:tc>
      </w:tr>
      <w:tr w:rsidR="00FE6DA0" w:rsidRPr="00184C31" w:rsidTr="007D1B4B">
        <w:tc>
          <w:tcPr>
            <w:tcW w:w="1355" w:type="dxa"/>
          </w:tcPr>
          <w:p w:rsidR="00FE6DA0" w:rsidRPr="00184C31" w:rsidRDefault="00FE6DA0" w:rsidP="00645B03">
            <w:pPr>
              <w:rPr>
                <w:b/>
              </w:rPr>
            </w:pPr>
            <w:r w:rsidRPr="00184C31">
              <w:rPr>
                <w:b/>
              </w:rPr>
              <w:t>Wednesday</w:t>
            </w:r>
          </w:p>
        </w:tc>
        <w:tc>
          <w:tcPr>
            <w:tcW w:w="1872" w:type="dxa"/>
          </w:tcPr>
          <w:p w:rsidR="00FE6DA0" w:rsidRPr="00DA1E7F" w:rsidRDefault="00FE6DA0" w:rsidP="00645B03">
            <w:r w:rsidRPr="00DA1E7F">
              <w:t xml:space="preserve">Times Table </w:t>
            </w:r>
            <w:proofErr w:type="spellStart"/>
            <w:r w:rsidRPr="00DA1E7F">
              <w:t>Rockstars</w:t>
            </w:r>
            <w:proofErr w:type="spellEnd"/>
          </w:p>
          <w:p w:rsidR="00FE6DA0" w:rsidRPr="00DA1E7F" w:rsidRDefault="00FE6DA0" w:rsidP="00645B03">
            <w:r w:rsidRPr="00DA1E7F">
              <w:t>Hit the Button – number bonds and double and halves.</w:t>
            </w:r>
          </w:p>
        </w:tc>
        <w:tc>
          <w:tcPr>
            <w:tcW w:w="3789" w:type="dxa"/>
          </w:tcPr>
          <w:p w:rsidR="00FE6DA0" w:rsidRDefault="00604EF3" w:rsidP="00645B03">
            <w:pPr>
              <w:rPr>
                <w:i/>
              </w:rPr>
            </w:pPr>
            <w:r>
              <w:rPr>
                <w:i/>
              </w:rPr>
              <w:t>To read the time on an analogue clock.</w:t>
            </w:r>
          </w:p>
          <w:p w:rsidR="00604EF3" w:rsidRPr="00604EF3" w:rsidRDefault="00604EF3" w:rsidP="00645B03">
            <w:r>
              <w:t>Use the clock you made to practice reading the time. Play time bingo – write or draw five different times down</w:t>
            </w:r>
            <w:r w:rsidR="00950397">
              <w:t>. Use the analogue clock to display different times. If it’s on your board, tick it off!</w:t>
            </w:r>
          </w:p>
        </w:tc>
        <w:tc>
          <w:tcPr>
            <w:tcW w:w="2226" w:type="dxa"/>
          </w:tcPr>
          <w:p w:rsidR="00FE6DA0" w:rsidRPr="00DF15B0" w:rsidRDefault="00950397" w:rsidP="00FF6C0F">
            <w:r>
              <w:t>Throughout the day, stop and challenge your child to read the time. This is the best way to learn.</w:t>
            </w:r>
          </w:p>
        </w:tc>
      </w:tr>
      <w:tr w:rsidR="00FE6DA0" w:rsidRPr="00184C31" w:rsidTr="007D1B4B">
        <w:tc>
          <w:tcPr>
            <w:tcW w:w="1355" w:type="dxa"/>
          </w:tcPr>
          <w:p w:rsidR="00FE6DA0" w:rsidRPr="00184C31" w:rsidRDefault="00FE6DA0" w:rsidP="00645B03">
            <w:pPr>
              <w:rPr>
                <w:b/>
              </w:rPr>
            </w:pPr>
            <w:r w:rsidRPr="00184C31">
              <w:rPr>
                <w:b/>
              </w:rPr>
              <w:t>Thursday</w:t>
            </w:r>
          </w:p>
        </w:tc>
        <w:tc>
          <w:tcPr>
            <w:tcW w:w="1872" w:type="dxa"/>
          </w:tcPr>
          <w:p w:rsidR="00FE6DA0" w:rsidRPr="00DA1E7F" w:rsidRDefault="00FE6DA0" w:rsidP="00645B03">
            <w:r w:rsidRPr="00DA1E7F">
              <w:t xml:space="preserve">Times Table </w:t>
            </w:r>
            <w:proofErr w:type="spellStart"/>
            <w:r w:rsidRPr="00DA1E7F">
              <w:t>Rockstars</w:t>
            </w:r>
            <w:proofErr w:type="spellEnd"/>
          </w:p>
          <w:p w:rsidR="00FE6DA0" w:rsidRPr="00DA1E7F" w:rsidRDefault="00FE6DA0" w:rsidP="00645B03">
            <w:r w:rsidRPr="00DA1E7F">
              <w:t>Hit the Button – number bonds and double and halves.</w:t>
            </w:r>
          </w:p>
        </w:tc>
        <w:tc>
          <w:tcPr>
            <w:tcW w:w="3789" w:type="dxa"/>
          </w:tcPr>
          <w:p w:rsidR="003065FF" w:rsidRDefault="00950397" w:rsidP="00645B03">
            <w:pPr>
              <w:rPr>
                <w:i/>
              </w:rPr>
            </w:pPr>
            <w:r>
              <w:rPr>
                <w:i/>
              </w:rPr>
              <w:t>To understand how to measure time.</w:t>
            </w:r>
          </w:p>
          <w:p w:rsidR="00950397" w:rsidRPr="00950397" w:rsidRDefault="00950397" w:rsidP="00645B03">
            <w:r>
              <w:t xml:space="preserve">Use a stop watch to measure how long it takes to complete different activities. I have attached a list of suggested activities but you could try your own. </w:t>
            </w:r>
          </w:p>
        </w:tc>
        <w:tc>
          <w:tcPr>
            <w:tcW w:w="2226" w:type="dxa"/>
          </w:tcPr>
          <w:p w:rsidR="00FE6DA0" w:rsidRPr="003065FF" w:rsidRDefault="00950397" w:rsidP="00645B03">
            <w:r>
              <w:t>Total the times: how long did it take to do two or three of the activities?</w:t>
            </w:r>
          </w:p>
        </w:tc>
      </w:tr>
      <w:tr w:rsidR="00FE6DA0" w:rsidRPr="00184C31" w:rsidTr="007D1B4B">
        <w:tc>
          <w:tcPr>
            <w:tcW w:w="1355" w:type="dxa"/>
          </w:tcPr>
          <w:p w:rsidR="00FE6DA0" w:rsidRPr="00184C31" w:rsidRDefault="00FE6DA0" w:rsidP="00645B03">
            <w:pPr>
              <w:rPr>
                <w:b/>
              </w:rPr>
            </w:pPr>
            <w:r w:rsidRPr="00184C31">
              <w:rPr>
                <w:b/>
              </w:rPr>
              <w:t xml:space="preserve">Friday </w:t>
            </w:r>
          </w:p>
        </w:tc>
        <w:tc>
          <w:tcPr>
            <w:tcW w:w="1872" w:type="dxa"/>
          </w:tcPr>
          <w:p w:rsidR="00FE6DA0" w:rsidRPr="00DA1E7F" w:rsidRDefault="00FE6DA0" w:rsidP="00645B03">
            <w:r w:rsidRPr="00DA1E7F">
              <w:t xml:space="preserve">Times Table </w:t>
            </w:r>
            <w:proofErr w:type="spellStart"/>
            <w:r w:rsidRPr="00DA1E7F">
              <w:t>Rockstars</w:t>
            </w:r>
            <w:proofErr w:type="spellEnd"/>
          </w:p>
          <w:p w:rsidR="00FE6DA0" w:rsidRPr="00DA1E7F" w:rsidRDefault="00FE6DA0" w:rsidP="00645B03">
            <w:r w:rsidRPr="00DA1E7F">
              <w:t>Hit the Button – number bonds and double and halves.</w:t>
            </w:r>
          </w:p>
        </w:tc>
        <w:tc>
          <w:tcPr>
            <w:tcW w:w="3789" w:type="dxa"/>
          </w:tcPr>
          <w:p w:rsidR="003065FF" w:rsidRDefault="00950397" w:rsidP="00085733">
            <w:pPr>
              <w:rPr>
                <w:i/>
              </w:rPr>
            </w:pPr>
            <w:r>
              <w:rPr>
                <w:i/>
              </w:rPr>
              <w:t>To understand how to measure longer periods of time.</w:t>
            </w:r>
          </w:p>
          <w:p w:rsidR="00950397" w:rsidRPr="00950397" w:rsidRDefault="00950397" w:rsidP="002E7EB4">
            <w:r>
              <w:t xml:space="preserve">Using the months of a year, create a family calendar of dates throughout the year that are important to you. </w:t>
            </w:r>
            <w:r w:rsidR="002E7EB4">
              <w:t>Y</w:t>
            </w:r>
            <w:r>
              <w:t>ou can choose how to present your calendar.</w:t>
            </w:r>
          </w:p>
        </w:tc>
        <w:tc>
          <w:tcPr>
            <w:tcW w:w="2226" w:type="dxa"/>
          </w:tcPr>
          <w:p w:rsidR="00FE6DA0" w:rsidRPr="00DF15B0" w:rsidRDefault="00950397" w:rsidP="003065FF">
            <w:r>
              <w:t xml:space="preserve">How many days/weeks/months are there </w:t>
            </w:r>
            <w:r w:rsidR="00517FAC">
              <w:t>between different events in the calendar?</w:t>
            </w:r>
          </w:p>
        </w:tc>
      </w:tr>
    </w:tbl>
    <w:p w:rsidR="00184C31" w:rsidRPr="00184C31" w:rsidRDefault="00184C31" w:rsidP="00184C31"/>
    <w:p w:rsidR="00184C31" w:rsidRDefault="007D1B4B" w:rsidP="00184C31">
      <w:r>
        <w:t xml:space="preserve">I have attached some sheets you may wish to use to reinforce this learning. </w:t>
      </w:r>
    </w:p>
    <w:p w:rsidR="00184C31" w:rsidRPr="008602AE" w:rsidRDefault="00184C31" w:rsidP="00184C31">
      <w:pPr>
        <w:jc w:val="center"/>
        <w:rPr>
          <w:b/>
          <w:sz w:val="24"/>
        </w:rPr>
      </w:pPr>
      <w:r w:rsidRPr="008602AE">
        <w:rPr>
          <w:b/>
          <w:sz w:val="24"/>
        </w:rPr>
        <w:lastRenderedPageBreak/>
        <w:t>Topic</w:t>
      </w:r>
      <w:bookmarkStart w:id="0" w:name="_GoBack"/>
      <w:bookmarkEnd w:id="0"/>
    </w:p>
    <w:p w:rsidR="00184C31" w:rsidRPr="008222F0" w:rsidRDefault="00645B03" w:rsidP="00184C31">
      <w:pPr>
        <w:rPr>
          <w:b/>
          <w:sz w:val="24"/>
        </w:rPr>
      </w:pPr>
      <w:r w:rsidRPr="008222F0">
        <w:rPr>
          <w:b/>
          <w:sz w:val="24"/>
        </w:rPr>
        <w:t>Pioneers:</w:t>
      </w:r>
    </w:p>
    <w:p w:rsidR="00645B03" w:rsidRDefault="008222F0" w:rsidP="00184C31">
      <w:pPr>
        <w:rPr>
          <w:sz w:val="24"/>
        </w:rPr>
      </w:pPr>
      <w:r>
        <w:rPr>
          <w:sz w:val="24"/>
        </w:rPr>
        <w:t>In keeping with your English research, your tasks this week are all space themed! Take you pick: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3118"/>
        <w:gridCol w:w="3118"/>
      </w:tblGrid>
      <w:tr w:rsidR="008222F0" w:rsidTr="008222F0">
        <w:tc>
          <w:tcPr>
            <w:tcW w:w="2660" w:type="dxa"/>
          </w:tcPr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Make a galaxy in a globe!</w:t>
            </w:r>
          </w:p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057C95" wp14:editId="778919E5">
                  <wp:extent cx="1504745" cy="1296537"/>
                  <wp:effectExtent l="0" t="0" r="635" b="0"/>
                  <wp:docPr id="1" name="Picture 1" descr="Learn about the planets, galaxies and more with these awesome Outer Space Crafts for Kids! Perfect for Show and Tell or summer STEAM proj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arn about the planets, galaxies and more with these awesome Outer Space Crafts for Kids! Perfect for Show and Tell or summer STEAM proj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783" cy="1296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7191" w:rsidRDefault="00D07191" w:rsidP="00D07191">
            <w:pPr>
              <w:jc w:val="center"/>
              <w:rPr>
                <w:sz w:val="24"/>
              </w:rPr>
            </w:pPr>
          </w:p>
        </w:tc>
        <w:tc>
          <w:tcPr>
            <w:tcW w:w="3118" w:type="dxa"/>
          </w:tcPr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Make an alien!</w:t>
            </w:r>
          </w:p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B3681E" wp14:editId="3AAE1F64">
                  <wp:extent cx="1310185" cy="1310185"/>
                  <wp:effectExtent l="0" t="0" r="4445" b="4445"/>
                  <wp:docPr id="7" name="Picture 7" descr="Got plastic eggs leftover from Easter? Turn them into cute aliens with our Plastic Egg Alien Craft! Add googly eyes, pom poms, a pipe cleaner &amp; you're don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Got plastic eggs leftover from Easter? Turn them into cute aliens with our Plastic Egg Alien Craft! Add googly eyes, pom poms, a pipe cleaner &amp; you're done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131" cy="1310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Solar system bingo!</w:t>
            </w:r>
          </w:p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F706A9" wp14:editId="53C7583C">
                  <wp:extent cx="859776" cy="1229519"/>
                  <wp:effectExtent l="0" t="0" r="0" b="0"/>
                  <wp:docPr id="5" name="Picture 5" descr="Let the kids truly appreciate our planet by understanding it's position in space, all thanks to this Free Printable Solar System Bingo gam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et the kids truly appreciate our planet by understanding it's position in space, all thanks to this Free Printable Solar System Bingo game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40" cy="1229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22F0" w:rsidTr="008222F0">
        <w:tc>
          <w:tcPr>
            <w:tcW w:w="2660" w:type="dxa"/>
          </w:tcPr>
          <w:p w:rsidR="008222F0" w:rsidRDefault="008222F0" w:rsidP="00D07191">
            <w:pPr>
              <w:jc w:val="center"/>
              <w:rPr>
                <w:noProof/>
                <w:lang w:eastAsia="en-GB"/>
              </w:rPr>
            </w:pPr>
            <w:r>
              <w:rPr>
                <w:sz w:val="24"/>
              </w:rPr>
              <w:t>Make a rocket bookmark!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190E3A5" wp14:editId="4E79EF5B">
                  <wp:extent cx="1501253" cy="1501253"/>
                  <wp:effectExtent l="0" t="0" r="3810" b="3810"/>
                  <wp:docPr id="2" name="Picture 2" descr="Reading takes you places and now you can take that trip on a rocket! Make this bright and colorful Rocket Corner Bookmark with supplies you already hav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ading takes you places and now you can take that trip on a rocket! Make this bright and colorful Rocket Corner Bookmark with supplies you already hav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191" cy="1501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7191" w:rsidRDefault="00D07191" w:rsidP="00D07191">
            <w:pPr>
              <w:jc w:val="center"/>
              <w:rPr>
                <w:sz w:val="24"/>
              </w:rPr>
            </w:pPr>
          </w:p>
        </w:tc>
        <w:tc>
          <w:tcPr>
            <w:tcW w:w="3118" w:type="dxa"/>
          </w:tcPr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Space sun catchers!</w:t>
            </w:r>
          </w:p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E05BAA" wp14:editId="582947EC">
                  <wp:extent cx="1327543" cy="1119116"/>
                  <wp:effectExtent l="0" t="0" r="6350" b="5080"/>
                  <wp:docPr id="8" name="Picture 8" descr="Learn about the planets, galaxies and more with these awesome Outer Space Crafts for Kids! Perfect for Show and Tell or summer STEAM proj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Learn about the planets, galaxies and more with these awesome Outer Space Crafts for Kids! Perfect for Show and Tell or summer STEAM proj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545" cy="1119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A recycled CD planet!</w:t>
            </w:r>
          </w:p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B9074B" wp14:editId="4F59AAED">
                  <wp:extent cx="1282889" cy="1282889"/>
                  <wp:effectExtent l="0" t="0" r="0" b="0"/>
                  <wp:docPr id="6" name="Picture 6" descr="Learn about the planets, galaxies and more with these awesome Outer Space Crafts for Kids! Perfect for Show and Tell or summer STEAM proj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Learn about the planets, galaxies and more with these awesome Outer Space Crafts for Kids! Perfect for Show and Tell or summer STEAM proj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836" cy="1282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22F0" w:rsidTr="008222F0">
        <w:tc>
          <w:tcPr>
            <w:tcW w:w="2660" w:type="dxa"/>
          </w:tcPr>
          <w:p w:rsidR="008222F0" w:rsidRDefault="008222F0" w:rsidP="00D07191">
            <w:pPr>
              <w:jc w:val="center"/>
              <w:rPr>
                <w:noProof/>
                <w:lang w:eastAsia="en-GB"/>
              </w:rPr>
            </w:pPr>
            <w:r>
              <w:rPr>
                <w:sz w:val="24"/>
              </w:rPr>
              <w:t>Create a simple rocket!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3DFF2867" wp14:editId="00BDDD40">
                  <wp:extent cx="1474374" cy="1392072"/>
                  <wp:effectExtent l="0" t="0" r="0" b="0"/>
                  <wp:docPr id="3" name="Picture 3" descr="Learn about the planets, galaxies and more with these awesome Outer Space Crafts for Kids! Perfect for Show and Tell or summer STEAM proj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earn about the planets, galaxies and more with these awesome Outer Space Crafts for Kids! Perfect for Show and Tell or summer STEAM proj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006" cy="1395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7191" w:rsidRDefault="00D07191" w:rsidP="00D07191">
            <w:pPr>
              <w:jc w:val="center"/>
              <w:rPr>
                <w:sz w:val="24"/>
              </w:rPr>
            </w:pPr>
          </w:p>
        </w:tc>
        <w:tc>
          <w:tcPr>
            <w:tcW w:w="3118" w:type="dxa"/>
          </w:tcPr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A moon rock!</w:t>
            </w:r>
          </w:p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DD8DF6" wp14:editId="649BC233">
                  <wp:extent cx="1301183" cy="1132764"/>
                  <wp:effectExtent l="0" t="0" r="0" b="0"/>
                  <wp:docPr id="9" name="Picture 9" descr="Learn about the planets, galaxies and more with these awesome Outer Space Crafts for Kids! Perfect for Show and Tell or summer STEAM proj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Learn about the planets, galaxies and more with these awesome Outer Space Crafts for Kids! Perfect for Show and Tell or summer STEAM proj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0893" cy="1132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Make a puzzle!</w:t>
            </w:r>
          </w:p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760DD5" wp14:editId="39FD8ACE">
                  <wp:extent cx="1466604" cy="1214651"/>
                  <wp:effectExtent l="0" t="0" r="635" b="5080"/>
                  <wp:docPr id="11" name="Picture 11" descr="Learn about the planets, galaxies and more with these awesome Outer Space Crafts for Kids! Perfect for Show and Tell or summer STEAM proj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Learn about the planets, galaxies and more with these awesome Outer Space Crafts for Kids! Perfect for Show and Tell or summer STEAM proj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1093" cy="1218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22F0" w:rsidTr="008222F0">
        <w:tc>
          <w:tcPr>
            <w:tcW w:w="2660" w:type="dxa"/>
          </w:tcPr>
          <w:p w:rsidR="008222F0" w:rsidRDefault="008222F0" w:rsidP="00D07191">
            <w:pPr>
              <w:jc w:val="center"/>
              <w:rPr>
                <w:noProof/>
                <w:lang w:eastAsia="en-GB"/>
              </w:rPr>
            </w:pPr>
            <w:r>
              <w:rPr>
                <w:sz w:val="24"/>
              </w:rPr>
              <w:t>What about a space themed wreath!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4EC2E64A" wp14:editId="26097C7A">
                  <wp:extent cx="1255594" cy="1225615"/>
                  <wp:effectExtent l="0" t="0" r="1905" b="0"/>
                  <wp:docPr id="4" name="Picture 4" descr="Learn about the planets, galaxies and more with these awesome Outer Space Crafts for Kids! Perfect for Show and Tell or summer STEAM proj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earn about the planets, galaxies and more with these awesome Outer Space Crafts for Kids! Perfect for Show and Tell or summer STEAM proj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580" cy="1230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7191" w:rsidRDefault="00D07191" w:rsidP="00D07191">
            <w:pPr>
              <w:jc w:val="center"/>
              <w:rPr>
                <w:sz w:val="24"/>
              </w:rPr>
            </w:pPr>
          </w:p>
          <w:p w:rsidR="00D07191" w:rsidRDefault="00D07191" w:rsidP="00D07191">
            <w:pPr>
              <w:jc w:val="center"/>
              <w:rPr>
                <w:sz w:val="24"/>
              </w:rPr>
            </w:pPr>
          </w:p>
        </w:tc>
        <w:tc>
          <w:tcPr>
            <w:tcW w:w="3118" w:type="dxa"/>
          </w:tcPr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A tin foil moon!</w:t>
            </w:r>
          </w:p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F914C2" wp14:editId="729E3868">
                  <wp:extent cx="1228298" cy="1228298"/>
                  <wp:effectExtent l="0" t="0" r="0" b="0"/>
                  <wp:docPr id="10" name="Picture 10" descr="Learn about the planets, galaxies and more with these awesome Outer Space Crafts for Kids! Perfect for Show and Tell or summer STEAM proj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Learn about the planets, galaxies and more with these awesome Outer Space Crafts for Kids! Perfect for Show and Tell or summer STEAM proj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248" cy="1228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Paper rocket craft!</w:t>
            </w:r>
          </w:p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E6D722" wp14:editId="44D7F5AA">
                  <wp:extent cx="1214651" cy="1214651"/>
                  <wp:effectExtent l="0" t="0" r="5080" b="5080"/>
                  <wp:docPr id="12" name="Picture 12" descr="Teach your kids to dream big with the help of a Paper Rocket Craft that'll inspire them to chase their dreams &amp; soar high! Free Printable Template include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Teach your kids to dream big with the help of a Paper Rocket Craft that'll inspire them to chase their dreams &amp; soar high! Free Printable Template include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601" cy="1214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22F0" w:rsidTr="008222F0">
        <w:tc>
          <w:tcPr>
            <w:tcW w:w="2660" w:type="dxa"/>
          </w:tcPr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A space themed mobile!</w:t>
            </w:r>
          </w:p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BF84B15" wp14:editId="6F6533AD">
                  <wp:extent cx="1405719" cy="1378479"/>
                  <wp:effectExtent l="0" t="0" r="4445" b="0"/>
                  <wp:docPr id="13" name="Picture 13" descr="Learn about the planets, galaxies and more with these awesome Outer Space Crafts for Kids! Perfect for Show and Tell or summer STEAM proj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Learn about the planets, galaxies and more with these awesome Outer Space Crafts for Kids! Perfect for Show and Tell or summer STEAM proj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653" cy="1378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7191" w:rsidRDefault="00D07191" w:rsidP="00D07191">
            <w:pPr>
              <w:jc w:val="center"/>
              <w:rPr>
                <w:sz w:val="24"/>
              </w:rPr>
            </w:pPr>
          </w:p>
        </w:tc>
        <w:tc>
          <w:tcPr>
            <w:tcW w:w="3118" w:type="dxa"/>
          </w:tcPr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Straw rockets!</w:t>
            </w:r>
          </w:p>
          <w:p w:rsidR="008222F0" w:rsidRDefault="008222F0" w:rsidP="00D07191">
            <w:pPr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7C65E4" wp14:editId="775DA0D6">
                  <wp:extent cx="1110567" cy="1228299"/>
                  <wp:effectExtent l="0" t="0" r="0" b="0"/>
                  <wp:docPr id="14" name="Picture 14" descr="Learn about the planets, galaxies and more with these awesome Outer Space Crafts for Kids! Perfect for Show and Tell or summer STEAM proj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Learn about the planets, galaxies and more with these awesome Outer Space Crafts for Kids! Perfect for Show and Tell or summer STEAM proj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0609" cy="1228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8222F0" w:rsidRDefault="00D07191" w:rsidP="00D071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Galaxy play-dough!</w:t>
            </w:r>
          </w:p>
          <w:p w:rsidR="00D07191" w:rsidRDefault="00D07191" w:rsidP="00D07191">
            <w:pPr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DF016BE" wp14:editId="5EA57188">
                  <wp:extent cx="1278261" cy="1037230"/>
                  <wp:effectExtent l="0" t="0" r="0" b="0"/>
                  <wp:docPr id="15" name="Picture 15" descr="Learn about the planets, galaxies and more with these awesome Outer Space Crafts for Kids! Perfect for Show and Tell or summer STEAM proj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Learn about the planets, galaxies and more with these awesome Outer Space Crafts for Kids! Perfect for Show and Tell or summer STEAM proj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873" cy="1042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22F0" w:rsidTr="008222F0">
        <w:tc>
          <w:tcPr>
            <w:tcW w:w="2660" w:type="dxa"/>
          </w:tcPr>
          <w:p w:rsidR="008222F0" w:rsidRDefault="00D07191" w:rsidP="00D071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More aliens!</w:t>
            </w:r>
          </w:p>
          <w:p w:rsidR="00D07191" w:rsidRDefault="00D07191" w:rsidP="00D07191">
            <w:pPr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014793" wp14:editId="28238BB9">
                  <wp:extent cx="1255594" cy="1255594"/>
                  <wp:effectExtent l="0" t="0" r="1905" b="1905"/>
                  <wp:docPr id="16" name="Picture 16" descr="Make these cute cardboard tube aliens with brightly colored paper and huge googly eyes! Perfect Halloween craft for kids, or even if you have a space fan at hom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Make these cute cardboard tube aliens with brightly colored paper and huge googly eyes! Perfect Halloween craft for kids, or even if you have a space fan at home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5542" cy="1255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7191" w:rsidRDefault="00D07191" w:rsidP="00D07191">
            <w:pPr>
              <w:jc w:val="center"/>
              <w:rPr>
                <w:sz w:val="24"/>
              </w:rPr>
            </w:pPr>
          </w:p>
        </w:tc>
        <w:tc>
          <w:tcPr>
            <w:tcW w:w="3118" w:type="dxa"/>
          </w:tcPr>
          <w:p w:rsidR="008222F0" w:rsidRDefault="00D07191" w:rsidP="00D071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Star constellations!</w:t>
            </w:r>
          </w:p>
          <w:p w:rsidR="00D07191" w:rsidRDefault="00D07191" w:rsidP="00D07191">
            <w:pPr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B41052" wp14:editId="74E30B01">
                  <wp:extent cx="1050878" cy="1111579"/>
                  <wp:effectExtent l="0" t="0" r="0" b="0"/>
                  <wp:docPr id="17" name="Picture 17" descr="Learn about the planets, galaxies and more with these awesome Outer Space Crafts for Kids! Perfect for Show and Tell or summer STEAM proj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Learn about the planets, galaxies and more with these awesome Outer Space Crafts for Kids! Perfect for Show and Tell or summer STEAM proj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458" cy="1116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8222F0" w:rsidRDefault="00D07191" w:rsidP="00D071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Space shuttle!</w:t>
            </w:r>
          </w:p>
          <w:p w:rsidR="00D07191" w:rsidRDefault="00D07191" w:rsidP="00D07191">
            <w:pPr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2A10E3" wp14:editId="79D6A11D">
                  <wp:extent cx="1203760" cy="1146412"/>
                  <wp:effectExtent l="0" t="0" r="0" b="0"/>
                  <wp:docPr id="18" name="Picture 18" descr="Learn about the planets, galaxies and more with these awesome Outer Space Crafts for Kids! Perfect for Show and Tell or summer STEAM proj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Learn about the planets, galaxies and more with these awesome Outer Space Crafts for Kids! Perfect for Show and Tell or summer STEAM proj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263" cy="1148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22F0" w:rsidTr="008222F0">
        <w:tc>
          <w:tcPr>
            <w:tcW w:w="2660" w:type="dxa"/>
          </w:tcPr>
          <w:p w:rsidR="008222F0" w:rsidRDefault="00D07191" w:rsidP="00D071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Outer space sensory bin!</w:t>
            </w:r>
          </w:p>
          <w:p w:rsidR="00D07191" w:rsidRDefault="00D07191" w:rsidP="00D07191">
            <w:pPr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9EFCEC5" wp14:editId="3FDC315C">
                  <wp:extent cx="1549180" cy="1116682"/>
                  <wp:effectExtent l="0" t="0" r="0" b="7620"/>
                  <wp:docPr id="19" name="Picture 19" descr="Learn about the planets, galaxies and more with these awesome Outer Space Crafts for Kids! Perfect for Show and Tell or summer STEAM proj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Learn about the planets, galaxies and more with these awesome Outer Space Crafts for Kids! Perfect for Show and Tell or summer STEAM proj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3058" cy="1119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7191" w:rsidRDefault="00D07191" w:rsidP="00D07191">
            <w:pPr>
              <w:jc w:val="center"/>
              <w:rPr>
                <w:sz w:val="24"/>
              </w:rPr>
            </w:pPr>
          </w:p>
        </w:tc>
        <w:tc>
          <w:tcPr>
            <w:tcW w:w="3118" w:type="dxa"/>
          </w:tcPr>
          <w:p w:rsidR="008222F0" w:rsidRDefault="00D07191" w:rsidP="00D071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Constellation cards!</w:t>
            </w:r>
          </w:p>
          <w:p w:rsidR="00D07191" w:rsidRDefault="00D07191" w:rsidP="00D07191">
            <w:pPr>
              <w:jc w:val="center"/>
              <w:rPr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5E6F6F" wp14:editId="2AE5ED70">
                  <wp:extent cx="1719618" cy="1124579"/>
                  <wp:effectExtent l="0" t="0" r="0" b="0"/>
                  <wp:docPr id="20" name="Picture 20" descr="Learn about the planets, galaxies and more with these awesome Outer Space Crafts for Kids! Perfect for Show and Tell or summer STEAM proj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Learn about the planets, galaxies and more with these awesome Outer Space Crafts for Kids! Perfect for Show and Tell or summer STEAM proj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558" cy="1131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D07191" w:rsidRDefault="00D07191" w:rsidP="00D07191">
            <w:pPr>
              <w:jc w:val="center"/>
              <w:rPr>
                <w:sz w:val="24"/>
              </w:rPr>
            </w:pPr>
          </w:p>
          <w:p w:rsidR="00D07191" w:rsidRDefault="00D07191" w:rsidP="00D07191">
            <w:pPr>
              <w:jc w:val="center"/>
              <w:rPr>
                <w:sz w:val="24"/>
              </w:rPr>
            </w:pPr>
          </w:p>
          <w:p w:rsidR="008222F0" w:rsidRDefault="00D07191" w:rsidP="00D07191">
            <w:pPr>
              <w:jc w:val="center"/>
              <w:rPr>
                <w:sz w:val="24"/>
              </w:rPr>
            </w:pPr>
            <w:r>
              <w:rPr>
                <w:sz w:val="24"/>
              </w:rPr>
              <w:t>Or something of your own imagining!</w:t>
            </w:r>
          </w:p>
        </w:tc>
      </w:tr>
    </w:tbl>
    <w:p w:rsidR="008222F0" w:rsidRPr="008222F0" w:rsidRDefault="008222F0" w:rsidP="008222F0">
      <w:pPr>
        <w:rPr>
          <w:sz w:val="24"/>
        </w:rPr>
      </w:pPr>
      <w:r>
        <w:rPr>
          <w:sz w:val="24"/>
        </w:rPr>
        <w:t xml:space="preserve">Find further instructions at: </w:t>
      </w:r>
      <w:hyperlink r:id="rId27" w:history="1">
        <w:r>
          <w:rPr>
            <w:rStyle w:val="Hyperlink"/>
          </w:rPr>
          <w:t>https://artsycraftsymom.com/outer-space-crafts-for-kids/</w:t>
        </w:r>
      </w:hyperlink>
      <w:r>
        <w:t xml:space="preserve"> </w:t>
      </w:r>
    </w:p>
    <w:p w:rsidR="00794C90" w:rsidRPr="00AD135B" w:rsidRDefault="00794C90" w:rsidP="00184C31">
      <w:pPr>
        <w:rPr>
          <w:color w:val="FF0000"/>
          <w:sz w:val="24"/>
        </w:rPr>
      </w:pPr>
    </w:p>
    <w:p w:rsidR="00184C31" w:rsidRPr="00D07191" w:rsidRDefault="00184C31" w:rsidP="00184C31">
      <w:pPr>
        <w:jc w:val="center"/>
        <w:rPr>
          <w:b/>
          <w:sz w:val="24"/>
        </w:rPr>
      </w:pPr>
      <w:r w:rsidRPr="00D07191">
        <w:rPr>
          <w:b/>
          <w:sz w:val="24"/>
        </w:rPr>
        <w:t>Science</w:t>
      </w:r>
    </w:p>
    <w:p w:rsidR="0045432D" w:rsidRPr="00D07191" w:rsidRDefault="0045432D" w:rsidP="0045432D">
      <w:pPr>
        <w:jc w:val="center"/>
        <w:rPr>
          <w:sz w:val="24"/>
        </w:rPr>
      </w:pPr>
      <w:r w:rsidRPr="00D07191">
        <w:rPr>
          <w:sz w:val="24"/>
        </w:rPr>
        <w:t xml:space="preserve">These suggestions draw on </w:t>
      </w:r>
      <w:r w:rsidR="00CC2FB1">
        <w:rPr>
          <w:sz w:val="24"/>
        </w:rPr>
        <w:t>different</w:t>
      </w:r>
      <w:r w:rsidRPr="00D07191">
        <w:rPr>
          <w:sz w:val="24"/>
        </w:rPr>
        <w:t xml:space="preserve"> areas of science from the Year 2 curriculum.</w:t>
      </w:r>
    </w:p>
    <w:p w:rsidR="00184C31" w:rsidRPr="001C5478" w:rsidRDefault="00184C31" w:rsidP="00184C31">
      <w:pPr>
        <w:rPr>
          <w:b/>
          <w:sz w:val="24"/>
        </w:rPr>
      </w:pPr>
      <w:r w:rsidRPr="001C5478">
        <w:rPr>
          <w:b/>
          <w:sz w:val="24"/>
        </w:rPr>
        <w:t>Plants:</w:t>
      </w:r>
    </w:p>
    <w:p w:rsidR="00184C31" w:rsidRPr="001C5478" w:rsidRDefault="001C5478" w:rsidP="00184C31">
      <w:pPr>
        <w:rPr>
          <w:sz w:val="24"/>
        </w:rPr>
      </w:pPr>
      <w:r w:rsidRPr="001C5478">
        <w:rPr>
          <w:sz w:val="24"/>
        </w:rPr>
        <w:t xml:space="preserve">Explore how plants take up water. Place a stick of celery in different coloured cups of water and observe what happens over a couple of days. </w:t>
      </w:r>
    </w:p>
    <w:p w:rsidR="00645B03" w:rsidRPr="00AD135B" w:rsidRDefault="00645B03" w:rsidP="00184C31">
      <w:pPr>
        <w:rPr>
          <w:color w:val="FF0000"/>
          <w:sz w:val="24"/>
        </w:rPr>
      </w:pPr>
    </w:p>
    <w:p w:rsidR="00645B03" w:rsidRPr="001C5478" w:rsidRDefault="00645B03" w:rsidP="00184C31">
      <w:pPr>
        <w:rPr>
          <w:b/>
          <w:sz w:val="24"/>
        </w:rPr>
      </w:pPr>
      <w:r w:rsidRPr="001C5478">
        <w:rPr>
          <w:b/>
          <w:sz w:val="24"/>
        </w:rPr>
        <w:t>Living things and their habitats:</w:t>
      </w:r>
    </w:p>
    <w:p w:rsidR="00184C31" w:rsidRDefault="001C5478">
      <w:pPr>
        <w:rPr>
          <w:sz w:val="24"/>
        </w:rPr>
      </w:pPr>
      <w:r>
        <w:rPr>
          <w:sz w:val="24"/>
        </w:rPr>
        <w:t xml:space="preserve">Find out how camels are suited to living in deserts, and how polar bears are suited to living in cold temperatures. </w:t>
      </w:r>
    </w:p>
    <w:p w:rsidR="001C5478" w:rsidRDefault="002E7EB4">
      <w:hyperlink r:id="rId28" w:history="1">
        <w:r w:rsidR="001C5478">
          <w:rPr>
            <w:rStyle w:val="Hyperlink"/>
          </w:rPr>
          <w:t>https://www.bbc.co.uk/bitesize/clips/zchxpv4</w:t>
        </w:r>
      </w:hyperlink>
    </w:p>
    <w:p w:rsidR="00D07191" w:rsidRPr="001C5478" w:rsidRDefault="002E7EB4">
      <w:pPr>
        <w:rPr>
          <w:sz w:val="24"/>
        </w:rPr>
      </w:pPr>
      <w:hyperlink r:id="rId29" w:history="1">
        <w:r w:rsidR="001C5478">
          <w:rPr>
            <w:rStyle w:val="Hyperlink"/>
          </w:rPr>
          <w:t>https://www.bbc.co.uk/teach/class-clips-video/science-ks1-ks2-wonders-of-nature-polar-bears-in-their-habitat/z73ygwx</w:t>
        </w:r>
      </w:hyperlink>
      <w:r w:rsidR="001C5478">
        <w:t xml:space="preserve"> </w:t>
      </w:r>
    </w:p>
    <w:sectPr w:rsidR="00D07191" w:rsidRPr="001C54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7D4598"/>
    <w:multiLevelType w:val="hybridMultilevel"/>
    <w:tmpl w:val="F01C12F6"/>
    <w:lvl w:ilvl="0" w:tplc="28140CC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AB1CDA"/>
    <w:multiLevelType w:val="hybridMultilevel"/>
    <w:tmpl w:val="9A04F3A8"/>
    <w:lvl w:ilvl="0" w:tplc="5482889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C31"/>
    <w:rsid w:val="000035CA"/>
    <w:rsid w:val="00085733"/>
    <w:rsid w:val="00184C31"/>
    <w:rsid w:val="00187C29"/>
    <w:rsid w:val="001B3944"/>
    <w:rsid w:val="001C5478"/>
    <w:rsid w:val="002E7EB4"/>
    <w:rsid w:val="00301DA0"/>
    <w:rsid w:val="003065FF"/>
    <w:rsid w:val="00321953"/>
    <w:rsid w:val="004310E2"/>
    <w:rsid w:val="0045432D"/>
    <w:rsid w:val="00517FAC"/>
    <w:rsid w:val="00604EF3"/>
    <w:rsid w:val="00645B03"/>
    <w:rsid w:val="00743481"/>
    <w:rsid w:val="00794C90"/>
    <w:rsid w:val="007D1B4B"/>
    <w:rsid w:val="008222F0"/>
    <w:rsid w:val="008602AE"/>
    <w:rsid w:val="008706C2"/>
    <w:rsid w:val="00950397"/>
    <w:rsid w:val="00A87C23"/>
    <w:rsid w:val="00AD135B"/>
    <w:rsid w:val="00AD7D41"/>
    <w:rsid w:val="00AF6BFD"/>
    <w:rsid w:val="00C20059"/>
    <w:rsid w:val="00C468D0"/>
    <w:rsid w:val="00CC2FB1"/>
    <w:rsid w:val="00D07191"/>
    <w:rsid w:val="00DA1E7F"/>
    <w:rsid w:val="00DF15B0"/>
    <w:rsid w:val="00F66D93"/>
    <w:rsid w:val="00FE6DA0"/>
    <w:rsid w:val="00FF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C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4C3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84C31"/>
    <w:pPr>
      <w:ind w:left="720"/>
      <w:contextualSpacing/>
    </w:pPr>
  </w:style>
  <w:style w:type="table" w:styleId="TableGrid">
    <w:name w:val="Table Grid"/>
    <w:basedOn w:val="TableNormal"/>
    <w:uiPriority w:val="39"/>
    <w:rsid w:val="00184C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2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2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C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4C3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84C31"/>
    <w:pPr>
      <w:ind w:left="720"/>
      <w:contextualSpacing/>
    </w:pPr>
  </w:style>
  <w:style w:type="table" w:styleId="TableGrid">
    <w:name w:val="Table Grid"/>
    <w:basedOn w:val="TableNormal"/>
    <w:uiPriority w:val="39"/>
    <w:rsid w:val="00184C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2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2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hyperlink" Target="https://www.bbc.co.uk/teach/class-clips-video/science-ks1-ks2-wonders-of-nature-polar-bears-in-their-habitat/z73ygwx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iteracytrust.org.uk/family-zone/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yperlink" Target="https://www.bbc.co.uk/bitesize/clips/zchxpv4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yperlink" Target="https://artsycraftsymom.com/outer-space-crafts-for-kids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F9AD230E</Template>
  <TotalTime>287</TotalTime>
  <Pages>4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5444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Phillips</dc:creator>
  <cp:lastModifiedBy>C Phillips</cp:lastModifiedBy>
  <cp:revision>10</cp:revision>
  <dcterms:created xsi:type="dcterms:W3CDTF">2020-04-21T13:33:00Z</dcterms:created>
  <dcterms:modified xsi:type="dcterms:W3CDTF">2020-04-22T13:23:00Z</dcterms:modified>
</cp:coreProperties>
</file>