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C31" w:rsidRPr="00184C31" w:rsidRDefault="00184C31" w:rsidP="00184C31">
      <w:pPr>
        <w:jc w:val="center"/>
        <w:rPr>
          <w:b/>
        </w:rPr>
      </w:pPr>
      <w:r w:rsidRPr="00184C31">
        <w:rPr>
          <w:b/>
        </w:rPr>
        <w:t>English</w:t>
      </w:r>
    </w:p>
    <w:p w:rsidR="00184C31" w:rsidRPr="00184C31" w:rsidRDefault="00184C31" w:rsidP="00184C31">
      <w:pPr>
        <w:rPr>
          <w:b/>
        </w:rPr>
      </w:pPr>
      <w:r w:rsidRPr="00184C31">
        <w:rPr>
          <w:b/>
        </w:rPr>
        <w:t xml:space="preserve">Reading: </w:t>
      </w:r>
    </w:p>
    <w:p w:rsidR="00184C31" w:rsidRPr="00184C31" w:rsidRDefault="00184C31" w:rsidP="00184C31">
      <w:r w:rsidRPr="00184C31">
        <w:t xml:space="preserve">Please continue to read a range of age appropriate texts with your child. </w:t>
      </w:r>
      <w:r w:rsidR="00301DA0">
        <w:t xml:space="preserve">Use the accelerated reader link on the class page to complete your quizzes. </w:t>
      </w:r>
      <w:r w:rsidRPr="00184C31">
        <w:t xml:space="preserve">Free e-books can be accessed by registering for an Oxford Owl account. Visit: </w:t>
      </w:r>
      <w:hyperlink r:id="rId6" w:history="1">
        <w:r w:rsidRPr="00184C31">
          <w:rPr>
            <w:rStyle w:val="Hyperlink"/>
          </w:rPr>
          <w:t>https://www.oxfordowl.co.uk/for-home/</w:t>
        </w:r>
      </w:hyperlink>
      <w:r w:rsidRPr="00184C31">
        <w:t xml:space="preserve"> </w:t>
      </w:r>
    </w:p>
    <w:p w:rsidR="00184C31" w:rsidRPr="00184C31" w:rsidRDefault="00184C31" w:rsidP="00184C31">
      <w:r w:rsidRPr="00184C31">
        <w:t>Attached are also a number of reading comprehension activities suitable for an average ability Year 2 child. These can be completed independently or with adult support depending on their reading ability.</w:t>
      </w:r>
    </w:p>
    <w:p w:rsidR="00184C31" w:rsidRPr="00184C31" w:rsidRDefault="00184C31" w:rsidP="00184C31">
      <w:pPr>
        <w:rPr>
          <w:b/>
        </w:rPr>
      </w:pPr>
    </w:p>
    <w:p w:rsidR="00184C31" w:rsidRPr="00184C31" w:rsidRDefault="00184C31" w:rsidP="00184C31">
      <w:pPr>
        <w:rPr>
          <w:b/>
        </w:rPr>
      </w:pPr>
      <w:r w:rsidRPr="00184C31">
        <w:rPr>
          <w:b/>
        </w:rPr>
        <w:t>Hand-writing:</w:t>
      </w:r>
    </w:p>
    <w:p w:rsidR="00184C31" w:rsidRPr="00184C31" w:rsidRDefault="00184C31" w:rsidP="00184C31">
      <w:r w:rsidRPr="00184C31">
        <w:t>We always start an English lesson with a hand-writing warm up. Try out these:</w:t>
      </w:r>
    </w:p>
    <w:p w:rsidR="00184C31" w:rsidRPr="00184C31" w:rsidRDefault="000035CA" w:rsidP="00184C31">
      <w:hyperlink r:id="rId7" w:history="1">
        <w:r w:rsidR="00184C31" w:rsidRPr="00184C31">
          <w:rPr>
            <w:rStyle w:val="Hyperlink"/>
          </w:rPr>
          <w:t>https://www.youtube.com/watch?v=3K-CQrjI0uY</w:t>
        </w:r>
      </w:hyperlink>
    </w:p>
    <w:p w:rsidR="00184C31" w:rsidRPr="00184C31" w:rsidRDefault="00184C31" w:rsidP="00184C31">
      <w:r w:rsidRPr="00184C31">
        <w:t xml:space="preserve">Practise letter formation, and if this is secure practice joining letters. </w:t>
      </w:r>
    </w:p>
    <w:p w:rsidR="00184C31" w:rsidRDefault="00184C31" w:rsidP="00184C31">
      <w:r w:rsidRPr="00184C31">
        <w:t xml:space="preserve">Letter formation: </w:t>
      </w:r>
      <w:hyperlink r:id="rId8" w:history="1">
        <w:r w:rsidRPr="00184C31">
          <w:rPr>
            <w:rStyle w:val="Hyperlink"/>
          </w:rPr>
          <w:t>https://www.youtube.com/watch?v=TYYSBProJH4</w:t>
        </w:r>
      </w:hyperlink>
      <w:r w:rsidRPr="00184C31">
        <w:t xml:space="preserve"> </w:t>
      </w:r>
    </w:p>
    <w:p w:rsidR="000035CA" w:rsidRDefault="000035CA" w:rsidP="00184C31"/>
    <w:p w:rsidR="000035CA" w:rsidRDefault="000035CA" w:rsidP="00184C31">
      <w:pPr>
        <w:rPr>
          <w:b/>
        </w:rPr>
      </w:pPr>
      <w:r>
        <w:rPr>
          <w:b/>
        </w:rPr>
        <w:t>Spellings:</w:t>
      </w:r>
    </w:p>
    <w:p w:rsidR="000035CA" w:rsidRPr="000035CA" w:rsidRDefault="000035CA" w:rsidP="00184C31">
      <w:r w:rsidRPr="000035CA">
        <w:t>I have added a page for spellings to the class page.</w:t>
      </w:r>
    </w:p>
    <w:p w:rsidR="001B3944" w:rsidRPr="00184C31" w:rsidRDefault="001B3944"/>
    <w:p w:rsidR="00184C31" w:rsidRPr="00184C31" w:rsidRDefault="00184C31" w:rsidP="00184C31">
      <w:pPr>
        <w:rPr>
          <w:b/>
        </w:rPr>
      </w:pPr>
      <w:r w:rsidRPr="00184C31">
        <w:rPr>
          <w:b/>
        </w:rPr>
        <w:t>Story writing:</w:t>
      </w:r>
    </w:p>
    <w:p w:rsidR="00184C31" w:rsidRPr="00184C31" w:rsidRDefault="00184C31" w:rsidP="00184C31">
      <w:r w:rsidRPr="00184C31">
        <w:t xml:space="preserve">Please write an adventure story about visiting another country. Read some different stories to get some ideas together. </w:t>
      </w:r>
    </w:p>
    <w:p w:rsidR="00184C31" w:rsidRPr="00184C31" w:rsidRDefault="00184C31" w:rsidP="00184C31">
      <w:r w:rsidRPr="00184C31">
        <w:t>Before you write the story, plan it. You will need to decide:</w:t>
      </w:r>
    </w:p>
    <w:p w:rsidR="00184C31" w:rsidRPr="00184C31" w:rsidRDefault="00184C31" w:rsidP="00184C31">
      <w:pPr>
        <w:pStyle w:val="ListParagraph"/>
        <w:numPr>
          <w:ilvl w:val="0"/>
          <w:numId w:val="1"/>
        </w:numPr>
      </w:pPr>
      <w:r w:rsidRPr="00184C31">
        <w:t>Where are you going to visit?</w:t>
      </w:r>
    </w:p>
    <w:p w:rsidR="00184C31" w:rsidRPr="00184C31" w:rsidRDefault="00184C31" w:rsidP="00184C31">
      <w:pPr>
        <w:pStyle w:val="ListParagraph"/>
        <w:numPr>
          <w:ilvl w:val="0"/>
          <w:numId w:val="1"/>
        </w:numPr>
      </w:pPr>
      <w:r w:rsidRPr="00184C31">
        <w:t>How do you get there?</w:t>
      </w:r>
    </w:p>
    <w:p w:rsidR="00184C31" w:rsidRPr="00184C31" w:rsidRDefault="00184C31" w:rsidP="00184C31">
      <w:pPr>
        <w:pStyle w:val="ListParagraph"/>
        <w:numPr>
          <w:ilvl w:val="0"/>
          <w:numId w:val="1"/>
        </w:numPr>
      </w:pPr>
      <w:r w:rsidRPr="00184C31">
        <w:t>What do you see, smell, taste when you arrive?</w:t>
      </w:r>
    </w:p>
    <w:p w:rsidR="00184C31" w:rsidRPr="00184C31" w:rsidRDefault="00184C31" w:rsidP="00184C31">
      <w:pPr>
        <w:pStyle w:val="ListParagraph"/>
        <w:numPr>
          <w:ilvl w:val="0"/>
          <w:numId w:val="1"/>
        </w:numPr>
      </w:pPr>
      <w:r w:rsidRPr="00184C31">
        <w:t xml:space="preserve">What goes wrong – maybe someone goes missing, or you get lost in a new place. You could find a magical object that causes trouble. </w:t>
      </w:r>
    </w:p>
    <w:p w:rsidR="00184C31" w:rsidRPr="00184C31" w:rsidRDefault="00184C31" w:rsidP="00184C31">
      <w:pPr>
        <w:pStyle w:val="ListParagraph"/>
        <w:numPr>
          <w:ilvl w:val="0"/>
          <w:numId w:val="1"/>
        </w:numPr>
      </w:pPr>
      <w:r w:rsidRPr="00184C31">
        <w:t xml:space="preserve">How do you solve the problem? How does the story end? </w:t>
      </w:r>
    </w:p>
    <w:p w:rsidR="00184C31" w:rsidRPr="00184C31" w:rsidRDefault="00184C31" w:rsidP="00184C31"/>
    <w:p w:rsidR="00184C31" w:rsidRPr="00184C31" w:rsidRDefault="00184C31" w:rsidP="00184C31">
      <w:r w:rsidRPr="00184C31">
        <w:t>Once you have planned your story, then you can write it up a section at a time. You will then need to check it with an adult and edit it in a different colour pen/pencil.</w:t>
      </w:r>
    </w:p>
    <w:p w:rsidR="00184C31" w:rsidRPr="00184C31" w:rsidRDefault="00184C31" w:rsidP="00184C31">
      <w:r w:rsidRPr="00184C31">
        <w:t>Finally, re-draft your story with the corrections you made. You could add pictures or make a mini booklet. How about including a blurb too?</w:t>
      </w:r>
    </w:p>
    <w:p w:rsidR="00184C31" w:rsidRDefault="00184C31"/>
    <w:p w:rsidR="00301DA0" w:rsidRDefault="00301DA0"/>
    <w:p w:rsidR="00184C31" w:rsidRPr="00184C31" w:rsidRDefault="00184C31" w:rsidP="00301DA0">
      <w:pPr>
        <w:jc w:val="center"/>
        <w:rPr>
          <w:b/>
        </w:rPr>
      </w:pPr>
      <w:bookmarkStart w:id="0" w:name="_GoBack"/>
      <w:bookmarkEnd w:id="0"/>
      <w:r>
        <w:rPr>
          <w:b/>
        </w:rPr>
        <w:lastRenderedPageBreak/>
        <w:t>Maths</w:t>
      </w:r>
    </w:p>
    <w:tbl>
      <w:tblPr>
        <w:tblStyle w:val="TableGrid"/>
        <w:tblW w:w="0" w:type="auto"/>
        <w:tblLook w:val="04A0" w:firstRow="1" w:lastRow="0" w:firstColumn="1" w:lastColumn="0" w:noHBand="0" w:noVBand="1"/>
      </w:tblPr>
      <w:tblGrid>
        <w:gridCol w:w="1384"/>
        <w:gridCol w:w="2552"/>
        <w:gridCol w:w="2995"/>
        <w:gridCol w:w="2311"/>
      </w:tblGrid>
      <w:tr w:rsidR="00184C31" w:rsidRPr="00184C31" w:rsidTr="007C3781">
        <w:tc>
          <w:tcPr>
            <w:tcW w:w="1384" w:type="dxa"/>
          </w:tcPr>
          <w:p w:rsidR="00184C31" w:rsidRPr="00184C31" w:rsidRDefault="00184C31" w:rsidP="007C3781">
            <w:pPr>
              <w:rPr>
                <w:b/>
              </w:rPr>
            </w:pPr>
          </w:p>
        </w:tc>
        <w:tc>
          <w:tcPr>
            <w:tcW w:w="2552" w:type="dxa"/>
          </w:tcPr>
          <w:p w:rsidR="00184C31" w:rsidRPr="00184C31" w:rsidRDefault="00184C31" w:rsidP="007C3781">
            <w:pPr>
              <w:rPr>
                <w:b/>
              </w:rPr>
            </w:pPr>
            <w:r w:rsidRPr="00184C31">
              <w:rPr>
                <w:b/>
              </w:rPr>
              <w:t>Warm-up</w:t>
            </w:r>
          </w:p>
        </w:tc>
        <w:tc>
          <w:tcPr>
            <w:tcW w:w="2995" w:type="dxa"/>
          </w:tcPr>
          <w:p w:rsidR="00184C31" w:rsidRPr="00184C31" w:rsidRDefault="00184C31" w:rsidP="007C3781">
            <w:pPr>
              <w:rPr>
                <w:b/>
              </w:rPr>
            </w:pPr>
            <w:r w:rsidRPr="00184C31">
              <w:rPr>
                <w:b/>
              </w:rPr>
              <w:t>Main activity</w:t>
            </w:r>
          </w:p>
        </w:tc>
        <w:tc>
          <w:tcPr>
            <w:tcW w:w="2311" w:type="dxa"/>
          </w:tcPr>
          <w:p w:rsidR="00184C31" w:rsidRPr="00184C31" w:rsidRDefault="00184C31" w:rsidP="007C3781">
            <w:pPr>
              <w:rPr>
                <w:b/>
              </w:rPr>
            </w:pPr>
            <w:r w:rsidRPr="00184C31">
              <w:rPr>
                <w:b/>
              </w:rPr>
              <w:t>Extension tasks</w:t>
            </w:r>
          </w:p>
        </w:tc>
      </w:tr>
      <w:tr w:rsidR="00184C31" w:rsidRPr="00184C31" w:rsidTr="007C3781">
        <w:tc>
          <w:tcPr>
            <w:tcW w:w="1384" w:type="dxa"/>
          </w:tcPr>
          <w:p w:rsidR="00184C31" w:rsidRPr="00184C31" w:rsidRDefault="00184C31" w:rsidP="007C3781">
            <w:pPr>
              <w:rPr>
                <w:b/>
              </w:rPr>
            </w:pPr>
            <w:r w:rsidRPr="00184C31">
              <w:rPr>
                <w:b/>
              </w:rPr>
              <w:t>Monday</w:t>
            </w:r>
          </w:p>
        </w:tc>
        <w:tc>
          <w:tcPr>
            <w:tcW w:w="2552" w:type="dxa"/>
          </w:tcPr>
          <w:p w:rsidR="00184C31" w:rsidRPr="00184C31" w:rsidRDefault="00184C31" w:rsidP="007C3781">
            <w:r w:rsidRPr="00184C31">
              <w:t xml:space="preserve">Times Table </w:t>
            </w:r>
            <w:proofErr w:type="spellStart"/>
            <w:r w:rsidRPr="00184C31">
              <w:t>Rockstars</w:t>
            </w:r>
            <w:proofErr w:type="spellEnd"/>
          </w:p>
          <w:p w:rsidR="00184C31" w:rsidRPr="00184C31" w:rsidRDefault="00184C31" w:rsidP="007C3781">
            <w:r w:rsidRPr="00184C31">
              <w:t>Hit the Button – number bonds and double and halves.</w:t>
            </w:r>
          </w:p>
        </w:tc>
        <w:tc>
          <w:tcPr>
            <w:tcW w:w="2995" w:type="dxa"/>
          </w:tcPr>
          <w:p w:rsidR="00184C31" w:rsidRPr="00184C31" w:rsidRDefault="00184C31" w:rsidP="007C3781">
            <w:pPr>
              <w:rPr>
                <w:i/>
              </w:rPr>
            </w:pPr>
            <w:r w:rsidRPr="00184C31">
              <w:rPr>
                <w:i/>
              </w:rPr>
              <w:t>To describe the properties of 2D shapes.</w:t>
            </w:r>
          </w:p>
          <w:p w:rsidR="00184C31" w:rsidRPr="00184C31" w:rsidRDefault="00184C31" w:rsidP="007C3781">
            <w:r w:rsidRPr="00184C31">
              <w:t>Find different 2D shapes around the home: use the shape mat to help. Describe their properties:</w:t>
            </w:r>
          </w:p>
          <w:p w:rsidR="00184C31" w:rsidRPr="00184C31" w:rsidRDefault="00184C31" w:rsidP="007C3781">
            <w:r w:rsidRPr="00184C31">
              <w:t>How many sides? How many corners (vertices)? Are the sides flat or curved? Take photos to record your learning.</w:t>
            </w:r>
          </w:p>
        </w:tc>
        <w:tc>
          <w:tcPr>
            <w:tcW w:w="2311" w:type="dxa"/>
          </w:tcPr>
          <w:p w:rsidR="00184C31" w:rsidRPr="00184C31" w:rsidRDefault="00184C31" w:rsidP="007C3781">
            <w:r w:rsidRPr="00184C31">
              <w:t>Can you sort the shapes into groups? How about straight side and curved sides? Or shapes with an even or odd number of sides?</w:t>
            </w:r>
          </w:p>
        </w:tc>
      </w:tr>
      <w:tr w:rsidR="00184C31" w:rsidRPr="00184C31" w:rsidTr="007C3781">
        <w:tc>
          <w:tcPr>
            <w:tcW w:w="1384" w:type="dxa"/>
          </w:tcPr>
          <w:p w:rsidR="00184C31" w:rsidRPr="00184C31" w:rsidRDefault="00184C31" w:rsidP="007C3781">
            <w:pPr>
              <w:rPr>
                <w:b/>
              </w:rPr>
            </w:pPr>
            <w:r w:rsidRPr="00184C31">
              <w:rPr>
                <w:b/>
              </w:rPr>
              <w:t>Tuesday</w:t>
            </w:r>
          </w:p>
        </w:tc>
        <w:tc>
          <w:tcPr>
            <w:tcW w:w="2552" w:type="dxa"/>
          </w:tcPr>
          <w:p w:rsidR="00184C31" w:rsidRPr="00184C31" w:rsidRDefault="00184C31" w:rsidP="007C3781">
            <w:r w:rsidRPr="00184C31">
              <w:t xml:space="preserve">Times Table </w:t>
            </w:r>
            <w:proofErr w:type="spellStart"/>
            <w:r w:rsidRPr="00184C31">
              <w:t>Rockstars</w:t>
            </w:r>
            <w:proofErr w:type="spellEnd"/>
          </w:p>
          <w:p w:rsidR="00184C31" w:rsidRPr="00184C31" w:rsidRDefault="00184C31" w:rsidP="007C3781">
            <w:r w:rsidRPr="00184C31">
              <w:t>Hit the Button – number bonds and double and halves.</w:t>
            </w:r>
          </w:p>
        </w:tc>
        <w:tc>
          <w:tcPr>
            <w:tcW w:w="2995" w:type="dxa"/>
          </w:tcPr>
          <w:p w:rsidR="00184C31" w:rsidRPr="00184C31" w:rsidRDefault="00184C31" w:rsidP="007C3781">
            <w:pPr>
              <w:rPr>
                <w:i/>
              </w:rPr>
            </w:pPr>
            <w:r w:rsidRPr="00184C31">
              <w:rPr>
                <w:i/>
              </w:rPr>
              <w:t>To describe the properties of 2D shapes.</w:t>
            </w:r>
          </w:p>
          <w:p w:rsidR="00184C31" w:rsidRPr="00184C31" w:rsidRDefault="00184C31" w:rsidP="007C3781">
            <w:r w:rsidRPr="00184C31">
              <w:t xml:space="preserve">Make a poster about 2D shapes. Your poster must include their names, number of sides and number of vertices. </w:t>
            </w:r>
          </w:p>
        </w:tc>
        <w:tc>
          <w:tcPr>
            <w:tcW w:w="2311" w:type="dxa"/>
          </w:tcPr>
          <w:p w:rsidR="00184C31" w:rsidRPr="00184C31" w:rsidRDefault="00184C31" w:rsidP="007C3781">
            <w:r w:rsidRPr="00184C31">
              <w:t xml:space="preserve">Can you include everyday examples of the shapes? Or use your shapes to create a shape monster? </w:t>
            </w:r>
          </w:p>
        </w:tc>
      </w:tr>
      <w:tr w:rsidR="00184C31" w:rsidRPr="00184C31" w:rsidTr="007C3781">
        <w:tc>
          <w:tcPr>
            <w:tcW w:w="1384" w:type="dxa"/>
          </w:tcPr>
          <w:p w:rsidR="00184C31" w:rsidRPr="00184C31" w:rsidRDefault="00184C31" w:rsidP="007C3781">
            <w:pPr>
              <w:rPr>
                <w:b/>
              </w:rPr>
            </w:pPr>
            <w:r w:rsidRPr="00184C31">
              <w:rPr>
                <w:b/>
              </w:rPr>
              <w:t>Wednesday</w:t>
            </w:r>
          </w:p>
        </w:tc>
        <w:tc>
          <w:tcPr>
            <w:tcW w:w="2552" w:type="dxa"/>
          </w:tcPr>
          <w:p w:rsidR="00184C31" w:rsidRPr="00184C31" w:rsidRDefault="00184C31" w:rsidP="007C3781">
            <w:r w:rsidRPr="00184C31">
              <w:t xml:space="preserve">Times Table </w:t>
            </w:r>
            <w:proofErr w:type="spellStart"/>
            <w:r w:rsidRPr="00184C31">
              <w:t>Rockstars</w:t>
            </w:r>
            <w:proofErr w:type="spellEnd"/>
          </w:p>
          <w:p w:rsidR="00184C31" w:rsidRPr="00184C31" w:rsidRDefault="00184C31" w:rsidP="007C3781">
            <w:r w:rsidRPr="00184C31">
              <w:t>Hit the Button – number bonds and double and halves.</w:t>
            </w:r>
          </w:p>
        </w:tc>
        <w:tc>
          <w:tcPr>
            <w:tcW w:w="2995" w:type="dxa"/>
          </w:tcPr>
          <w:p w:rsidR="00184C31" w:rsidRPr="00184C31" w:rsidRDefault="00184C31" w:rsidP="007C3781">
            <w:pPr>
              <w:rPr>
                <w:i/>
              </w:rPr>
            </w:pPr>
            <w:r w:rsidRPr="00184C31">
              <w:rPr>
                <w:i/>
              </w:rPr>
              <w:t>To describe the properties of 3D shapes.</w:t>
            </w:r>
          </w:p>
          <w:p w:rsidR="00184C31" w:rsidRPr="00184C31" w:rsidRDefault="00184C31" w:rsidP="007C3781">
            <w:r w:rsidRPr="00184C31">
              <w:t>Find different 3D shapes around the home: use the shape mat to help. Describe their properties:</w:t>
            </w:r>
          </w:p>
          <w:p w:rsidR="00184C31" w:rsidRPr="00184C31" w:rsidRDefault="00184C31" w:rsidP="007C3781">
            <w:r w:rsidRPr="00184C31">
              <w:t>How many faces? How many corners (vertices)? How many edges? Are the edges and faces flat or curved? Take photos to record your learning.</w:t>
            </w:r>
          </w:p>
        </w:tc>
        <w:tc>
          <w:tcPr>
            <w:tcW w:w="2311" w:type="dxa"/>
          </w:tcPr>
          <w:p w:rsidR="00184C31" w:rsidRPr="00184C31" w:rsidRDefault="00184C31" w:rsidP="007C3781">
            <w:r w:rsidRPr="00184C31">
              <w:t>Can you sort the shapes into groups? How about straight faces and curved faces? Or shapes with an even or odd number of edges?</w:t>
            </w:r>
          </w:p>
        </w:tc>
      </w:tr>
      <w:tr w:rsidR="00184C31" w:rsidRPr="00184C31" w:rsidTr="007C3781">
        <w:tc>
          <w:tcPr>
            <w:tcW w:w="1384" w:type="dxa"/>
          </w:tcPr>
          <w:p w:rsidR="00184C31" w:rsidRPr="00184C31" w:rsidRDefault="00184C31" w:rsidP="007C3781">
            <w:pPr>
              <w:rPr>
                <w:b/>
              </w:rPr>
            </w:pPr>
            <w:r w:rsidRPr="00184C31">
              <w:rPr>
                <w:b/>
              </w:rPr>
              <w:t>Thursday</w:t>
            </w:r>
          </w:p>
        </w:tc>
        <w:tc>
          <w:tcPr>
            <w:tcW w:w="2552" w:type="dxa"/>
          </w:tcPr>
          <w:p w:rsidR="00184C31" w:rsidRPr="00184C31" w:rsidRDefault="00184C31" w:rsidP="007C3781">
            <w:r w:rsidRPr="00184C31">
              <w:t xml:space="preserve">Times Table </w:t>
            </w:r>
            <w:proofErr w:type="spellStart"/>
            <w:r w:rsidRPr="00184C31">
              <w:t>Rockstars</w:t>
            </w:r>
            <w:proofErr w:type="spellEnd"/>
          </w:p>
          <w:p w:rsidR="00184C31" w:rsidRPr="00184C31" w:rsidRDefault="00184C31" w:rsidP="007C3781">
            <w:r w:rsidRPr="00184C31">
              <w:t>Hit the Button – number bonds and double and halves.</w:t>
            </w:r>
          </w:p>
        </w:tc>
        <w:tc>
          <w:tcPr>
            <w:tcW w:w="2995" w:type="dxa"/>
          </w:tcPr>
          <w:p w:rsidR="00184C31" w:rsidRPr="00184C31" w:rsidRDefault="00184C31" w:rsidP="007C3781">
            <w:pPr>
              <w:rPr>
                <w:i/>
              </w:rPr>
            </w:pPr>
            <w:r w:rsidRPr="00184C31">
              <w:rPr>
                <w:i/>
              </w:rPr>
              <w:t>To describe the properties of 3D shapes.</w:t>
            </w:r>
          </w:p>
          <w:p w:rsidR="00184C31" w:rsidRPr="00184C31" w:rsidRDefault="00184C31" w:rsidP="007C3781">
            <w:r w:rsidRPr="00184C31">
              <w:t xml:space="preserve">Make a poster about 3D shapes. Your poster must include their names, number of faces, number of edges and number of vertices. </w:t>
            </w:r>
          </w:p>
        </w:tc>
        <w:tc>
          <w:tcPr>
            <w:tcW w:w="2311" w:type="dxa"/>
          </w:tcPr>
          <w:p w:rsidR="00184C31" w:rsidRPr="00184C31" w:rsidRDefault="00184C31" w:rsidP="007C3781">
            <w:r w:rsidRPr="00184C31">
              <w:t>Can you create a junk model monster using as many different 3D shapes as possible? Can you label the shapes on your monster?</w:t>
            </w:r>
          </w:p>
          <w:p w:rsidR="00184C31" w:rsidRPr="00184C31" w:rsidRDefault="00184C31" w:rsidP="007C3781"/>
        </w:tc>
      </w:tr>
      <w:tr w:rsidR="00184C31" w:rsidRPr="00184C31" w:rsidTr="007C3781">
        <w:tc>
          <w:tcPr>
            <w:tcW w:w="1384" w:type="dxa"/>
          </w:tcPr>
          <w:p w:rsidR="00184C31" w:rsidRPr="00184C31" w:rsidRDefault="00184C31" w:rsidP="007C3781">
            <w:pPr>
              <w:rPr>
                <w:b/>
              </w:rPr>
            </w:pPr>
            <w:r w:rsidRPr="00184C31">
              <w:rPr>
                <w:b/>
              </w:rPr>
              <w:t xml:space="preserve">Friday </w:t>
            </w:r>
          </w:p>
        </w:tc>
        <w:tc>
          <w:tcPr>
            <w:tcW w:w="2552" w:type="dxa"/>
          </w:tcPr>
          <w:p w:rsidR="00184C31" w:rsidRPr="00184C31" w:rsidRDefault="00184C31" w:rsidP="007C3781">
            <w:r w:rsidRPr="00184C31">
              <w:t xml:space="preserve">Times Table </w:t>
            </w:r>
            <w:proofErr w:type="spellStart"/>
            <w:r w:rsidRPr="00184C31">
              <w:t>Rockstars</w:t>
            </w:r>
            <w:proofErr w:type="spellEnd"/>
          </w:p>
          <w:p w:rsidR="00184C31" w:rsidRPr="00184C31" w:rsidRDefault="00184C31" w:rsidP="007C3781">
            <w:r w:rsidRPr="00184C31">
              <w:t>Hit the Button – number bonds and double and halves.</w:t>
            </w:r>
          </w:p>
        </w:tc>
        <w:tc>
          <w:tcPr>
            <w:tcW w:w="2995" w:type="dxa"/>
          </w:tcPr>
          <w:p w:rsidR="00184C31" w:rsidRPr="00184C31" w:rsidRDefault="00184C31" w:rsidP="007C3781">
            <w:pPr>
              <w:rPr>
                <w:i/>
              </w:rPr>
            </w:pPr>
            <w:r w:rsidRPr="00184C31">
              <w:rPr>
                <w:i/>
              </w:rPr>
              <w:t>To compare 2D and 3D shapes.</w:t>
            </w:r>
          </w:p>
          <w:p w:rsidR="00184C31" w:rsidRPr="00184C31" w:rsidRDefault="00184C31" w:rsidP="007C3781">
            <w:r w:rsidRPr="00184C31">
              <w:t>Look at the shapes you have been using over the week. Can you spot 2D shapes in the faces of the 3D shapes? What do the 2D and 3D shapes have in common? Take photos to record your learning.</w:t>
            </w:r>
          </w:p>
        </w:tc>
        <w:tc>
          <w:tcPr>
            <w:tcW w:w="2311" w:type="dxa"/>
          </w:tcPr>
          <w:p w:rsidR="00184C31" w:rsidRPr="00184C31" w:rsidRDefault="00184C31" w:rsidP="007C3781">
            <w:r w:rsidRPr="00184C31">
              <w:t xml:space="preserve">Can you create  Venn diagram to compare the shapes? Think carefully about what groups to sort them into. </w:t>
            </w:r>
          </w:p>
        </w:tc>
      </w:tr>
    </w:tbl>
    <w:p w:rsidR="00184C31" w:rsidRPr="00184C31" w:rsidRDefault="00184C31" w:rsidP="00184C31"/>
    <w:p w:rsidR="00184C31" w:rsidRPr="00184C31" w:rsidRDefault="00184C31" w:rsidP="00184C31"/>
    <w:p w:rsidR="00184C31" w:rsidRPr="00184C31" w:rsidRDefault="00184C31" w:rsidP="00184C31">
      <w:pPr>
        <w:jc w:val="center"/>
        <w:rPr>
          <w:b/>
        </w:rPr>
      </w:pPr>
      <w:r w:rsidRPr="00184C31">
        <w:rPr>
          <w:b/>
        </w:rPr>
        <w:lastRenderedPageBreak/>
        <w:t>Topic</w:t>
      </w:r>
    </w:p>
    <w:p w:rsidR="00184C31" w:rsidRPr="00184C31" w:rsidRDefault="00184C31" w:rsidP="00184C31">
      <w:r w:rsidRPr="00184C31">
        <w:t>Can you create your own world map or globe?</w:t>
      </w:r>
    </w:p>
    <w:p w:rsidR="00184C31" w:rsidRPr="00184C31" w:rsidRDefault="00184C31" w:rsidP="00184C31">
      <w:r w:rsidRPr="00184C31">
        <w:t>It should focus on the location of all seven continents rather than individual countries, although you may want to pick some of these out.</w:t>
      </w:r>
    </w:p>
    <w:p w:rsidR="00184C31" w:rsidRPr="00184C31" w:rsidRDefault="00184C31" w:rsidP="00184C31">
      <w:r w:rsidRPr="00184C31">
        <w:t>Be as creative and resourceful as you like!</w:t>
      </w:r>
    </w:p>
    <w:p w:rsidR="00184C31" w:rsidRPr="00184C31" w:rsidRDefault="00184C31" w:rsidP="00184C31">
      <w:r w:rsidRPr="00184C31">
        <w:t xml:space="preserve">You could paper </w:t>
      </w:r>
      <w:proofErr w:type="spellStart"/>
      <w:r w:rsidRPr="00184C31">
        <w:t>mache</w:t>
      </w:r>
      <w:proofErr w:type="spellEnd"/>
      <w:r w:rsidRPr="00184C31">
        <w:t xml:space="preserve"> a globe; create a collage; ice a cake; draw and colour a map – or something completely different! Send me photos and I’ll share some on our class page and on Twitter.</w:t>
      </w:r>
    </w:p>
    <w:p w:rsidR="00184C31" w:rsidRPr="00184C31" w:rsidRDefault="00184C31" w:rsidP="00184C31"/>
    <w:p w:rsidR="00184C31" w:rsidRPr="00184C31" w:rsidRDefault="00184C31" w:rsidP="00184C31">
      <w:pPr>
        <w:jc w:val="center"/>
        <w:rPr>
          <w:b/>
        </w:rPr>
      </w:pPr>
      <w:r w:rsidRPr="00184C31">
        <w:rPr>
          <w:b/>
        </w:rPr>
        <w:t>Science</w:t>
      </w:r>
    </w:p>
    <w:p w:rsidR="00184C31" w:rsidRPr="00184C31" w:rsidRDefault="00184C31" w:rsidP="00184C31">
      <w:pPr>
        <w:rPr>
          <w:b/>
        </w:rPr>
      </w:pPr>
      <w:r w:rsidRPr="00184C31">
        <w:rPr>
          <w:b/>
        </w:rPr>
        <w:t>Plants:</w:t>
      </w:r>
    </w:p>
    <w:p w:rsidR="00184C31" w:rsidRDefault="00184C31" w:rsidP="00184C31">
      <w:r>
        <w:t xml:space="preserve">Continue to care for your plant – and any others you have planted. If you have spare seeds how about recreating the investigation we set up in which you take away something from each plant e.g. water, sunlight or soil. </w:t>
      </w:r>
    </w:p>
    <w:p w:rsidR="00184C31" w:rsidRPr="00184C31" w:rsidRDefault="00184C31" w:rsidP="00184C31">
      <w:r>
        <w:t>If you are able, get out into the garden and draw some of the plants you have at home – can you name them?</w:t>
      </w:r>
    </w:p>
    <w:p w:rsidR="00184C31" w:rsidRPr="00184C31" w:rsidRDefault="00184C31"/>
    <w:sectPr w:rsidR="00184C31" w:rsidRPr="00184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D4598"/>
    <w:multiLevelType w:val="hybridMultilevel"/>
    <w:tmpl w:val="F01C12F6"/>
    <w:lvl w:ilvl="0" w:tplc="28140CC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31"/>
    <w:rsid w:val="000035CA"/>
    <w:rsid w:val="00184C31"/>
    <w:rsid w:val="001B3944"/>
    <w:rsid w:val="00301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C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C31"/>
    <w:rPr>
      <w:color w:val="0563C1" w:themeColor="hyperlink"/>
      <w:u w:val="single"/>
    </w:rPr>
  </w:style>
  <w:style w:type="paragraph" w:styleId="ListParagraph">
    <w:name w:val="List Paragraph"/>
    <w:basedOn w:val="Normal"/>
    <w:uiPriority w:val="34"/>
    <w:qFormat/>
    <w:rsid w:val="00184C31"/>
    <w:pPr>
      <w:ind w:left="720"/>
      <w:contextualSpacing/>
    </w:pPr>
  </w:style>
  <w:style w:type="table" w:styleId="TableGrid">
    <w:name w:val="Table Grid"/>
    <w:basedOn w:val="TableNormal"/>
    <w:uiPriority w:val="39"/>
    <w:rsid w:val="0018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YYSBProJH4" TargetMode="External"/><Relationship Id="rId3" Type="http://schemas.microsoft.com/office/2007/relationships/stylesWithEffects" Target="stylesWithEffects.xml"/><Relationship Id="rId7" Type="http://schemas.openxmlformats.org/officeDocument/2006/relationships/hyperlink" Target="https://www.youtube.com/watch?v=3K-CQrjI0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for-hom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570042BD</Template>
  <TotalTime>8</TotalTime>
  <Pages>3</Pages>
  <Words>698</Words>
  <Characters>3985</Characters>
  <Application>Microsoft Office Word</Application>
  <DocSecurity>0</DocSecurity>
  <Lines>33</Lines>
  <Paragraphs>9</Paragraphs>
  <ScaleCrop>false</ScaleCrop>
  <Company>Cooper Perry Primary School</Company>
  <LinksUpToDate>false</LinksUpToDate>
  <CharactersWithSpaces>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Phillips</dc:creator>
  <cp:lastModifiedBy>C Phillips</cp:lastModifiedBy>
  <cp:revision>3</cp:revision>
  <dcterms:created xsi:type="dcterms:W3CDTF">2020-03-24T16:34:00Z</dcterms:created>
  <dcterms:modified xsi:type="dcterms:W3CDTF">2020-03-26T13:07:00Z</dcterms:modified>
</cp:coreProperties>
</file>