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4C31" w:rsidRPr="00D827F8" w:rsidRDefault="00184C31" w:rsidP="00184C31">
      <w:pPr>
        <w:jc w:val="center"/>
        <w:rPr>
          <w:b/>
        </w:rPr>
      </w:pPr>
      <w:r w:rsidRPr="00D827F8">
        <w:rPr>
          <w:b/>
        </w:rPr>
        <w:t>English</w:t>
      </w:r>
    </w:p>
    <w:p w:rsidR="004310E2" w:rsidRPr="00D827F8" w:rsidRDefault="004310E2" w:rsidP="00184C31">
      <w:pPr>
        <w:jc w:val="center"/>
        <w:rPr>
          <w:b/>
        </w:rPr>
      </w:pPr>
    </w:p>
    <w:p w:rsidR="00184C31" w:rsidRPr="00D827F8" w:rsidRDefault="00184C31" w:rsidP="00184C31">
      <w:pPr>
        <w:rPr>
          <w:b/>
        </w:rPr>
      </w:pPr>
      <w:r w:rsidRPr="00D827F8">
        <w:rPr>
          <w:b/>
        </w:rPr>
        <w:t xml:space="preserve">Reading: </w:t>
      </w:r>
    </w:p>
    <w:p w:rsidR="00184C31" w:rsidRPr="00D827F8" w:rsidRDefault="00645B03" w:rsidP="00184C31">
      <w:r w:rsidRPr="00D827F8">
        <w:t>Continue reading your own books and quizzing on accelerated reader.</w:t>
      </w:r>
    </w:p>
    <w:p w:rsidR="00184C31" w:rsidRDefault="00645B03" w:rsidP="00184C31">
      <w:r w:rsidRPr="00D827F8">
        <w:t>I’ve attached a couple more reading comprehension activities</w:t>
      </w:r>
      <w:r w:rsidR="00DA1E7F" w:rsidRPr="00D827F8">
        <w:t xml:space="preserve"> which you can either complete independently or with an adult</w:t>
      </w:r>
      <w:r w:rsidR="007E40F1">
        <w:t>.</w:t>
      </w:r>
    </w:p>
    <w:p w:rsidR="007E40F1" w:rsidRDefault="007E40F1" w:rsidP="00184C31">
      <w:r>
        <w:t xml:space="preserve">Don’t forget to re-create a book cover and email it to me. </w:t>
      </w:r>
    </w:p>
    <w:p w:rsidR="007E40F1" w:rsidRPr="007E40F1" w:rsidRDefault="007E40F1" w:rsidP="00184C31"/>
    <w:p w:rsidR="00184C31" w:rsidRPr="00D827F8" w:rsidRDefault="00184C31" w:rsidP="00184C31">
      <w:pPr>
        <w:rPr>
          <w:b/>
        </w:rPr>
      </w:pPr>
      <w:r w:rsidRPr="00D827F8">
        <w:rPr>
          <w:b/>
        </w:rPr>
        <w:t>Hand-writing:</w:t>
      </w:r>
    </w:p>
    <w:p w:rsidR="00184C31" w:rsidRPr="00D827F8" w:rsidRDefault="00645B03" w:rsidP="00184C31">
      <w:r w:rsidRPr="00D827F8">
        <w:t>Please continue to practice letter formation and begin joining when you are ready!</w:t>
      </w:r>
    </w:p>
    <w:p w:rsidR="000035CA" w:rsidRPr="00D827F8" w:rsidRDefault="000035CA" w:rsidP="00184C31"/>
    <w:p w:rsidR="000035CA" w:rsidRPr="00D827F8" w:rsidRDefault="000035CA" w:rsidP="00184C31">
      <w:pPr>
        <w:rPr>
          <w:b/>
        </w:rPr>
      </w:pPr>
      <w:r w:rsidRPr="00D827F8">
        <w:rPr>
          <w:b/>
        </w:rPr>
        <w:t>Spellings:</w:t>
      </w:r>
    </w:p>
    <w:p w:rsidR="000035CA" w:rsidRPr="00D827F8" w:rsidRDefault="00645B03" w:rsidP="00184C31">
      <w:r w:rsidRPr="00D827F8">
        <w:t xml:space="preserve">Continue to work through the lists on the class page. </w:t>
      </w:r>
      <w:r w:rsidR="007E40F1">
        <w:t xml:space="preserve">Keep using the spelling ideas I shared last week. </w:t>
      </w:r>
      <w:r w:rsidR="00721A7F" w:rsidRPr="00D827F8">
        <w:t xml:space="preserve"> </w:t>
      </w:r>
    </w:p>
    <w:p w:rsidR="001B3944" w:rsidRPr="00D827F8" w:rsidRDefault="001B3944"/>
    <w:p w:rsidR="00DA1E7F" w:rsidRPr="00D827F8" w:rsidRDefault="007E40F1">
      <w:pPr>
        <w:rPr>
          <w:b/>
        </w:rPr>
      </w:pPr>
      <w:r>
        <w:rPr>
          <w:b/>
        </w:rPr>
        <w:t>Make a comic strip</w:t>
      </w:r>
      <w:r w:rsidR="00321953" w:rsidRPr="00D827F8">
        <w:rPr>
          <w:b/>
        </w:rPr>
        <w:t>:</w:t>
      </w:r>
    </w:p>
    <w:p w:rsidR="00A658C3" w:rsidRDefault="007E40F1">
      <w:r>
        <w:t>This week’s task is to produce a comic strip!</w:t>
      </w:r>
    </w:p>
    <w:p w:rsidR="007E40F1" w:rsidRPr="00D827F8" w:rsidRDefault="007E40F1">
      <w:r>
        <w:t>You should choose a character you love – this could be an existing superhero; a pioneer you have learnt about; or a character of your own creation.</w:t>
      </w:r>
    </w:p>
    <w:p w:rsidR="007E40F1" w:rsidRDefault="007E40F1">
      <w:r>
        <w:t>How to create your comic strip:</w:t>
      </w:r>
    </w:p>
    <w:p w:rsidR="00A658C3" w:rsidRPr="00D827F8" w:rsidRDefault="007E40F1" w:rsidP="00A658C3">
      <w:pPr>
        <w:pStyle w:val="ListParagraph"/>
        <w:numPr>
          <w:ilvl w:val="0"/>
          <w:numId w:val="3"/>
        </w:numPr>
      </w:pPr>
      <w:r>
        <w:t>Create your characters – real or imagined.</w:t>
      </w:r>
    </w:p>
    <w:p w:rsidR="007E40F1" w:rsidRDefault="007E40F1" w:rsidP="00A658C3">
      <w:pPr>
        <w:pStyle w:val="ListParagraph"/>
        <w:numPr>
          <w:ilvl w:val="0"/>
          <w:numId w:val="3"/>
        </w:numPr>
      </w:pPr>
      <w:r>
        <w:t>Brainstorm ideas</w:t>
      </w:r>
    </w:p>
    <w:p w:rsidR="00A658C3" w:rsidRDefault="007E40F1" w:rsidP="00A658C3">
      <w:pPr>
        <w:pStyle w:val="ListParagraph"/>
        <w:numPr>
          <w:ilvl w:val="0"/>
          <w:numId w:val="3"/>
        </w:numPr>
      </w:pPr>
      <w:r>
        <w:t>Write and draw</w:t>
      </w:r>
    </w:p>
    <w:p w:rsidR="007E40F1" w:rsidRDefault="007E40F1" w:rsidP="00A658C3">
      <w:pPr>
        <w:pStyle w:val="ListParagraph"/>
        <w:numPr>
          <w:ilvl w:val="0"/>
          <w:numId w:val="3"/>
        </w:numPr>
      </w:pPr>
      <w:r>
        <w:t>Review your comic</w:t>
      </w:r>
    </w:p>
    <w:p w:rsidR="007E40F1" w:rsidRPr="00D827F8" w:rsidRDefault="007E40F1" w:rsidP="007E40F1">
      <w:r>
        <w:t xml:space="preserve">Watch this video to explain each step: </w:t>
      </w:r>
      <w:hyperlink r:id="rId6" w:history="1">
        <w:r w:rsidRPr="005D7077">
          <w:rPr>
            <w:rStyle w:val="Hyperlink"/>
          </w:rPr>
          <w:t>https://www.youtube.com/watch?v=ufOXBuGhVWg</w:t>
        </w:r>
      </w:hyperlink>
      <w:r>
        <w:t xml:space="preserve"> </w:t>
      </w:r>
    </w:p>
    <w:p w:rsidR="00A658C3" w:rsidRDefault="007E40F1" w:rsidP="00A658C3">
      <w:r>
        <w:t>You can create your comic book however you want. You could draw and write by hand</w:t>
      </w:r>
      <w:r w:rsidR="00861F9A">
        <w:t xml:space="preserve">, or use an online platform to </w:t>
      </w:r>
      <w:r>
        <w:t>help you. You could take photos of people or toys and then edit the photos with text.</w:t>
      </w:r>
    </w:p>
    <w:p w:rsidR="00861F9A" w:rsidRDefault="00861F9A" w:rsidP="00A658C3">
      <w:r>
        <w:t xml:space="preserve">I have attached some templates you may choose to use as well as some activities on dialogue. </w:t>
      </w:r>
    </w:p>
    <w:p w:rsidR="007E40F1" w:rsidRPr="00D827F8" w:rsidRDefault="007E40F1" w:rsidP="00A658C3">
      <w:r>
        <w:t>I’m looking forward to seeing what you create!</w:t>
      </w:r>
    </w:p>
    <w:p w:rsidR="00DA1E7F" w:rsidRPr="00D827F8" w:rsidRDefault="00DA1E7F"/>
    <w:p w:rsidR="00DA1E7F" w:rsidRPr="00D827F8" w:rsidRDefault="00DA1E7F"/>
    <w:p w:rsidR="00DA1E7F" w:rsidRPr="00D827F8" w:rsidRDefault="00DA1E7F"/>
    <w:p w:rsidR="00DA1E7F" w:rsidRPr="00D827F8" w:rsidRDefault="00DA1E7F"/>
    <w:p w:rsidR="00184C31" w:rsidRPr="00D827F8" w:rsidRDefault="00184C31" w:rsidP="00301DA0">
      <w:pPr>
        <w:jc w:val="center"/>
        <w:rPr>
          <w:b/>
        </w:rPr>
      </w:pPr>
      <w:r w:rsidRPr="00D827F8">
        <w:rPr>
          <w:b/>
        </w:rPr>
        <w:lastRenderedPageBreak/>
        <w:t>Maths</w:t>
      </w:r>
    </w:p>
    <w:p w:rsidR="00926C2E" w:rsidRPr="00D827F8" w:rsidRDefault="00187C29" w:rsidP="004E7EAF">
      <w:pPr>
        <w:jc w:val="center"/>
      </w:pPr>
      <w:r w:rsidRPr="00D827F8">
        <w:t xml:space="preserve">You will </w:t>
      </w:r>
      <w:r w:rsidR="00FE6DA0" w:rsidRPr="00D827F8">
        <w:t xml:space="preserve">need: </w:t>
      </w:r>
      <w:r w:rsidR="00E27FFC">
        <w:t>you will need to contact friends and family for their opinions!</w:t>
      </w:r>
    </w:p>
    <w:tbl>
      <w:tblPr>
        <w:tblStyle w:val="TableGrid"/>
        <w:tblW w:w="0" w:type="auto"/>
        <w:tblLook w:val="04A0" w:firstRow="1" w:lastRow="0" w:firstColumn="1" w:lastColumn="0" w:noHBand="0" w:noVBand="1"/>
      </w:tblPr>
      <w:tblGrid>
        <w:gridCol w:w="1355"/>
        <w:gridCol w:w="1872"/>
        <w:gridCol w:w="3718"/>
        <w:gridCol w:w="2297"/>
      </w:tblGrid>
      <w:tr w:rsidR="00184C31" w:rsidRPr="00D827F8" w:rsidTr="00AC461A">
        <w:tc>
          <w:tcPr>
            <w:tcW w:w="1355" w:type="dxa"/>
          </w:tcPr>
          <w:p w:rsidR="00184C31" w:rsidRPr="00D827F8" w:rsidRDefault="00184C31" w:rsidP="00645B03">
            <w:pPr>
              <w:rPr>
                <w:b/>
              </w:rPr>
            </w:pPr>
          </w:p>
        </w:tc>
        <w:tc>
          <w:tcPr>
            <w:tcW w:w="1872" w:type="dxa"/>
          </w:tcPr>
          <w:p w:rsidR="00184C31" w:rsidRPr="00D827F8" w:rsidRDefault="00184C31" w:rsidP="00645B03">
            <w:pPr>
              <w:rPr>
                <w:b/>
              </w:rPr>
            </w:pPr>
            <w:r w:rsidRPr="00D827F8">
              <w:rPr>
                <w:b/>
              </w:rPr>
              <w:t>Warm-up</w:t>
            </w:r>
          </w:p>
        </w:tc>
        <w:tc>
          <w:tcPr>
            <w:tcW w:w="3718" w:type="dxa"/>
          </w:tcPr>
          <w:p w:rsidR="00184C31" w:rsidRPr="00D827F8" w:rsidRDefault="00184C31" w:rsidP="00645B03">
            <w:pPr>
              <w:rPr>
                <w:b/>
              </w:rPr>
            </w:pPr>
            <w:r w:rsidRPr="00D827F8">
              <w:rPr>
                <w:b/>
              </w:rPr>
              <w:t>Main activity</w:t>
            </w:r>
          </w:p>
        </w:tc>
        <w:tc>
          <w:tcPr>
            <w:tcW w:w="2297" w:type="dxa"/>
          </w:tcPr>
          <w:p w:rsidR="00184C31" w:rsidRPr="00D827F8" w:rsidRDefault="00184C31" w:rsidP="00645B03">
            <w:pPr>
              <w:rPr>
                <w:b/>
              </w:rPr>
            </w:pPr>
            <w:r w:rsidRPr="00D827F8">
              <w:rPr>
                <w:b/>
              </w:rPr>
              <w:t>Extension tasks</w:t>
            </w:r>
          </w:p>
        </w:tc>
      </w:tr>
      <w:tr w:rsidR="00184C31" w:rsidRPr="00D827F8" w:rsidTr="00AC461A">
        <w:tc>
          <w:tcPr>
            <w:tcW w:w="1355" w:type="dxa"/>
          </w:tcPr>
          <w:p w:rsidR="00184C31" w:rsidRPr="00D827F8" w:rsidRDefault="00184C31" w:rsidP="00645B03">
            <w:pPr>
              <w:rPr>
                <w:b/>
              </w:rPr>
            </w:pPr>
            <w:r w:rsidRPr="00D827F8">
              <w:rPr>
                <w:b/>
              </w:rPr>
              <w:t>Monday</w:t>
            </w:r>
          </w:p>
        </w:tc>
        <w:tc>
          <w:tcPr>
            <w:tcW w:w="1872" w:type="dxa"/>
          </w:tcPr>
          <w:p w:rsidR="00184C31" w:rsidRPr="00D827F8" w:rsidRDefault="00184C31" w:rsidP="00645B03">
            <w:r w:rsidRPr="00D827F8">
              <w:t xml:space="preserve">Times Table </w:t>
            </w:r>
            <w:proofErr w:type="spellStart"/>
            <w:r w:rsidRPr="00D827F8">
              <w:t>Rockstars</w:t>
            </w:r>
            <w:proofErr w:type="spellEnd"/>
          </w:p>
          <w:p w:rsidR="00DA1E7F" w:rsidRPr="00D827F8" w:rsidRDefault="00184C31" w:rsidP="00645B03">
            <w:r w:rsidRPr="00D827F8">
              <w:t>Hit the Button – number bonds and double and halves.</w:t>
            </w:r>
          </w:p>
        </w:tc>
        <w:tc>
          <w:tcPr>
            <w:tcW w:w="3718" w:type="dxa"/>
          </w:tcPr>
          <w:p w:rsidR="0044638F" w:rsidRDefault="00E27FFC" w:rsidP="00645B03">
            <w:pPr>
              <w:rPr>
                <w:i/>
              </w:rPr>
            </w:pPr>
            <w:r>
              <w:rPr>
                <w:i/>
              </w:rPr>
              <w:t>To gather data and make a tally chart.</w:t>
            </w:r>
          </w:p>
          <w:p w:rsidR="00E27FFC" w:rsidRPr="00E27FFC" w:rsidRDefault="00E27FFC" w:rsidP="00141559">
            <w:r>
              <w:t xml:space="preserve">Be as creative as you like! You will need to contact as many people as possible to gather their data on your chosen topic e.g. favourite food, favourite thing to do in lockdown, favourite superhero. Record the results as a tally. </w:t>
            </w:r>
          </w:p>
        </w:tc>
        <w:tc>
          <w:tcPr>
            <w:tcW w:w="2297" w:type="dxa"/>
          </w:tcPr>
          <w:p w:rsidR="00780766" w:rsidRPr="00D827F8" w:rsidRDefault="00E27FFC" w:rsidP="00780766">
            <w:r>
              <w:t xml:space="preserve">Discuss the data: which category was most/least popular? How many more people chose X than Y? How many people voted altogether? </w:t>
            </w:r>
          </w:p>
        </w:tc>
      </w:tr>
      <w:tr w:rsidR="00184C31" w:rsidRPr="00D827F8" w:rsidTr="00AC461A">
        <w:tc>
          <w:tcPr>
            <w:tcW w:w="1355" w:type="dxa"/>
          </w:tcPr>
          <w:p w:rsidR="00184C31" w:rsidRPr="00D827F8" w:rsidRDefault="00184C31" w:rsidP="00645B03">
            <w:pPr>
              <w:rPr>
                <w:b/>
              </w:rPr>
            </w:pPr>
            <w:r w:rsidRPr="00D827F8">
              <w:rPr>
                <w:b/>
              </w:rPr>
              <w:t>Tuesday</w:t>
            </w:r>
          </w:p>
        </w:tc>
        <w:tc>
          <w:tcPr>
            <w:tcW w:w="1872" w:type="dxa"/>
          </w:tcPr>
          <w:p w:rsidR="00184C31" w:rsidRPr="00D827F8" w:rsidRDefault="00184C31" w:rsidP="00645B03">
            <w:r w:rsidRPr="00D827F8">
              <w:t xml:space="preserve">Times Table </w:t>
            </w:r>
            <w:proofErr w:type="spellStart"/>
            <w:r w:rsidRPr="00D827F8">
              <w:t>Rockstars</w:t>
            </w:r>
            <w:proofErr w:type="spellEnd"/>
          </w:p>
          <w:p w:rsidR="00184C31" w:rsidRPr="00D827F8" w:rsidRDefault="00184C31" w:rsidP="00645B03">
            <w:r w:rsidRPr="00D827F8">
              <w:t>Hit the Button – number bonds and double and halves.</w:t>
            </w:r>
          </w:p>
          <w:p w:rsidR="00780766" w:rsidRPr="00D827F8" w:rsidRDefault="00780766" w:rsidP="00645B03"/>
        </w:tc>
        <w:tc>
          <w:tcPr>
            <w:tcW w:w="3718" w:type="dxa"/>
          </w:tcPr>
          <w:p w:rsidR="001F0602" w:rsidRDefault="00141559" w:rsidP="00FE6DA0">
            <w:pPr>
              <w:rPr>
                <w:i/>
              </w:rPr>
            </w:pPr>
            <w:r>
              <w:rPr>
                <w:i/>
              </w:rPr>
              <w:t>To create a block diagram using data I have collected.</w:t>
            </w:r>
          </w:p>
          <w:p w:rsidR="00141559" w:rsidRPr="00141559" w:rsidRDefault="00141559" w:rsidP="00141559">
            <w:r>
              <w:t>Using the tally chart you create, make a block diagram (similar to a bar chart). I have attached a template to help if needed.</w:t>
            </w:r>
          </w:p>
        </w:tc>
        <w:tc>
          <w:tcPr>
            <w:tcW w:w="2297" w:type="dxa"/>
          </w:tcPr>
          <w:p w:rsidR="00184C31" w:rsidRDefault="00141559" w:rsidP="00780766">
            <w:r>
              <w:t>Discuss the data:</w:t>
            </w:r>
          </w:p>
          <w:p w:rsidR="00141559" w:rsidRPr="00D827F8" w:rsidRDefault="00141559" w:rsidP="00780766">
            <w:r>
              <w:t>What if we doubled or halved the number of people who voted? What if we asked people about…?</w:t>
            </w:r>
          </w:p>
        </w:tc>
      </w:tr>
      <w:tr w:rsidR="00FE6DA0" w:rsidRPr="00D827F8" w:rsidTr="00AC461A">
        <w:tc>
          <w:tcPr>
            <w:tcW w:w="1355" w:type="dxa"/>
          </w:tcPr>
          <w:p w:rsidR="00FE6DA0" w:rsidRPr="00D827F8" w:rsidRDefault="00FE6DA0" w:rsidP="00645B03">
            <w:pPr>
              <w:rPr>
                <w:b/>
              </w:rPr>
            </w:pPr>
            <w:r w:rsidRPr="00D827F8">
              <w:rPr>
                <w:b/>
              </w:rPr>
              <w:t>Wednesday</w:t>
            </w:r>
          </w:p>
        </w:tc>
        <w:tc>
          <w:tcPr>
            <w:tcW w:w="1872" w:type="dxa"/>
          </w:tcPr>
          <w:p w:rsidR="00FE6DA0" w:rsidRPr="00D827F8" w:rsidRDefault="00FE6DA0" w:rsidP="00645B03">
            <w:r w:rsidRPr="00D827F8">
              <w:t xml:space="preserve">Times Table </w:t>
            </w:r>
            <w:proofErr w:type="spellStart"/>
            <w:r w:rsidRPr="00D827F8">
              <w:t>Rockstars</w:t>
            </w:r>
            <w:proofErr w:type="spellEnd"/>
          </w:p>
          <w:p w:rsidR="00FE6DA0" w:rsidRPr="00D827F8" w:rsidRDefault="00FE6DA0" w:rsidP="00645B03">
            <w:r w:rsidRPr="00D827F8">
              <w:t>Hit the Button – number bonds and double and halves.</w:t>
            </w:r>
          </w:p>
          <w:p w:rsidR="00780766" w:rsidRPr="00D827F8" w:rsidRDefault="00780766" w:rsidP="00645B03"/>
        </w:tc>
        <w:tc>
          <w:tcPr>
            <w:tcW w:w="3718" w:type="dxa"/>
          </w:tcPr>
          <w:p w:rsidR="00AC461A" w:rsidRDefault="004E7EAF" w:rsidP="00780766">
            <w:pPr>
              <w:ind w:left="34" w:hanging="12"/>
              <w:rPr>
                <w:i/>
              </w:rPr>
            </w:pPr>
            <w:r>
              <w:rPr>
                <w:i/>
              </w:rPr>
              <w:t>To create a real life pictogram.</w:t>
            </w:r>
          </w:p>
          <w:p w:rsidR="004E7EAF" w:rsidRPr="004E7EAF" w:rsidRDefault="004E7EAF" w:rsidP="00780766">
            <w:pPr>
              <w:ind w:left="34" w:hanging="12"/>
            </w:pPr>
            <w:r>
              <w:t xml:space="preserve">Empty your sock drawer out and sort your socks into groups based on colour. Now lay them out in lines so you can compare the colours. This is a real life pictogram – each item must be the same size and spaced evenly. </w:t>
            </w:r>
          </w:p>
        </w:tc>
        <w:tc>
          <w:tcPr>
            <w:tcW w:w="2297" w:type="dxa"/>
          </w:tcPr>
          <w:p w:rsidR="00FE6DA0" w:rsidRDefault="004E7EAF" w:rsidP="00926C2E">
            <w:r>
              <w:t>Discuss the data.</w:t>
            </w:r>
          </w:p>
          <w:p w:rsidR="004E7EAF" w:rsidRPr="00D827F8" w:rsidRDefault="004E7EAF" w:rsidP="00926C2E">
            <w:r>
              <w:t>What else could you use to create a real life pictogram?</w:t>
            </w:r>
          </w:p>
        </w:tc>
      </w:tr>
      <w:tr w:rsidR="00FE6DA0" w:rsidRPr="00D827F8" w:rsidTr="00AC461A">
        <w:tc>
          <w:tcPr>
            <w:tcW w:w="1355" w:type="dxa"/>
          </w:tcPr>
          <w:p w:rsidR="00FE6DA0" w:rsidRPr="00D827F8" w:rsidRDefault="00FE6DA0" w:rsidP="00645B03">
            <w:pPr>
              <w:rPr>
                <w:b/>
              </w:rPr>
            </w:pPr>
            <w:r w:rsidRPr="00D827F8">
              <w:rPr>
                <w:b/>
              </w:rPr>
              <w:t>Thursday</w:t>
            </w:r>
          </w:p>
        </w:tc>
        <w:tc>
          <w:tcPr>
            <w:tcW w:w="1872" w:type="dxa"/>
          </w:tcPr>
          <w:p w:rsidR="00FE6DA0" w:rsidRPr="00D827F8" w:rsidRDefault="00FE6DA0" w:rsidP="00645B03">
            <w:r w:rsidRPr="00D827F8">
              <w:t xml:space="preserve">Times Table </w:t>
            </w:r>
            <w:proofErr w:type="spellStart"/>
            <w:r w:rsidRPr="00D827F8">
              <w:t>Rockstars</w:t>
            </w:r>
            <w:proofErr w:type="spellEnd"/>
          </w:p>
          <w:p w:rsidR="00FE6DA0" w:rsidRPr="00D827F8" w:rsidRDefault="00FE6DA0" w:rsidP="00645B03">
            <w:r w:rsidRPr="00D827F8">
              <w:t>Hit the Button – number bonds and double and halves.</w:t>
            </w:r>
          </w:p>
          <w:p w:rsidR="00780766" w:rsidRPr="00D827F8" w:rsidRDefault="00780766" w:rsidP="00645B03"/>
        </w:tc>
        <w:tc>
          <w:tcPr>
            <w:tcW w:w="3718" w:type="dxa"/>
          </w:tcPr>
          <w:p w:rsidR="00AC461A" w:rsidRDefault="004E7EAF" w:rsidP="004E7EAF">
            <w:pPr>
              <w:rPr>
                <w:i/>
              </w:rPr>
            </w:pPr>
            <w:r>
              <w:rPr>
                <w:i/>
              </w:rPr>
              <w:t>To create a pictogram.</w:t>
            </w:r>
          </w:p>
          <w:p w:rsidR="004E7EAF" w:rsidRPr="004E7EAF" w:rsidRDefault="004E7EAF" w:rsidP="004E7EAF">
            <w:r>
              <w:t xml:space="preserve">Carry out a new survey – maybe do a traffic count on your daily walk; or </w:t>
            </w:r>
            <w:r w:rsidR="001A7075">
              <w:t xml:space="preserve">sort your </w:t>
            </w:r>
            <w:proofErr w:type="spellStart"/>
            <w:r w:rsidR="001A7075">
              <w:t>lego</w:t>
            </w:r>
            <w:proofErr w:type="spellEnd"/>
            <w:r w:rsidR="001A7075">
              <w:t xml:space="preserve"> – how many blocks of each colour do you have? You could sort your books according to colours or author. Then draw your own pictogram to share your date – remember each picture must be the same size and spaced evenly. </w:t>
            </w:r>
          </w:p>
        </w:tc>
        <w:tc>
          <w:tcPr>
            <w:tcW w:w="2297" w:type="dxa"/>
          </w:tcPr>
          <w:p w:rsidR="00FE6DA0" w:rsidRPr="00D827F8" w:rsidRDefault="001A7075" w:rsidP="00645B03">
            <w:r>
              <w:t>Can you make on picture represent two items?</w:t>
            </w:r>
          </w:p>
        </w:tc>
      </w:tr>
      <w:tr w:rsidR="00FE6DA0" w:rsidRPr="00D827F8" w:rsidTr="00AC461A">
        <w:tc>
          <w:tcPr>
            <w:tcW w:w="1355" w:type="dxa"/>
          </w:tcPr>
          <w:p w:rsidR="00FE6DA0" w:rsidRPr="00D827F8" w:rsidRDefault="00FE6DA0" w:rsidP="00645B03">
            <w:pPr>
              <w:rPr>
                <w:b/>
              </w:rPr>
            </w:pPr>
            <w:r w:rsidRPr="00D827F8">
              <w:rPr>
                <w:b/>
              </w:rPr>
              <w:t xml:space="preserve">Friday </w:t>
            </w:r>
          </w:p>
        </w:tc>
        <w:tc>
          <w:tcPr>
            <w:tcW w:w="1872" w:type="dxa"/>
          </w:tcPr>
          <w:p w:rsidR="00FE6DA0" w:rsidRPr="00D827F8" w:rsidRDefault="00FE6DA0" w:rsidP="00645B03">
            <w:r w:rsidRPr="00D827F8">
              <w:t xml:space="preserve">Times Table </w:t>
            </w:r>
            <w:proofErr w:type="spellStart"/>
            <w:r w:rsidRPr="00D827F8">
              <w:t>Rockstars</w:t>
            </w:r>
            <w:proofErr w:type="spellEnd"/>
          </w:p>
          <w:p w:rsidR="00FE6DA0" w:rsidRPr="00D827F8" w:rsidRDefault="00FE6DA0" w:rsidP="00645B03">
            <w:r w:rsidRPr="00D827F8">
              <w:t>Hit the Button – number bonds and double and halves.</w:t>
            </w:r>
          </w:p>
          <w:p w:rsidR="00780766" w:rsidRPr="00D827F8" w:rsidRDefault="00780766" w:rsidP="00645B03"/>
        </w:tc>
        <w:tc>
          <w:tcPr>
            <w:tcW w:w="3718" w:type="dxa"/>
          </w:tcPr>
          <w:p w:rsidR="008A2E55" w:rsidRDefault="001A7075" w:rsidP="008A2E55">
            <w:r>
              <w:t>You can choose!</w:t>
            </w:r>
          </w:p>
          <w:p w:rsidR="001A7075" w:rsidRDefault="001A7075" w:rsidP="008A2E55">
            <w:r>
              <w:t>I’ve attached a statistics assessment to summarise some of this week’s learning.</w:t>
            </w:r>
          </w:p>
          <w:p w:rsidR="001A7075" w:rsidRPr="00D827F8" w:rsidRDefault="001A7075" w:rsidP="008A2E55">
            <w:r>
              <w:t>I’ve also attached some outdoors maths challenge cards.</w:t>
            </w:r>
          </w:p>
        </w:tc>
        <w:tc>
          <w:tcPr>
            <w:tcW w:w="2297" w:type="dxa"/>
          </w:tcPr>
          <w:p w:rsidR="00FE6DA0" w:rsidRPr="00D827F8" w:rsidRDefault="00774815" w:rsidP="003065FF">
            <w:r>
              <w:t>Create your own outdoor maths challenge.</w:t>
            </w:r>
            <w:r w:rsidR="00DA07BA">
              <w:t xml:space="preserve"> </w:t>
            </w:r>
          </w:p>
        </w:tc>
      </w:tr>
    </w:tbl>
    <w:p w:rsidR="00AC461A" w:rsidRDefault="00AC461A" w:rsidP="00184C31">
      <w:pPr>
        <w:jc w:val="center"/>
        <w:rPr>
          <w:b/>
        </w:rPr>
      </w:pPr>
    </w:p>
    <w:p w:rsidR="00AC461A" w:rsidRDefault="00AC461A" w:rsidP="00184C31">
      <w:pPr>
        <w:jc w:val="center"/>
        <w:rPr>
          <w:b/>
        </w:rPr>
      </w:pPr>
    </w:p>
    <w:p w:rsidR="00AC461A" w:rsidRDefault="00AC461A" w:rsidP="00184C31">
      <w:pPr>
        <w:jc w:val="center"/>
        <w:rPr>
          <w:b/>
        </w:rPr>
      </w:pPr>
    </w:p>
    <w:p w:rsidR="00AC461A" w:rsidRDefault="00AC461A" w:rsidP="00184C31">
      <w:pPr>
        <w:jc w:val="center"/>
        <w:rPr>
          <w:b/>
        </w:rPr>
      </w:pPr>
    </w:p>
    <w:p w:rsidR="00AC461A" w:rsidRDefault="00AC461A" w:rsidP="00184C31">
      <w:pPr>
        <w:jc w:val="center"/>
        <w:rPr>
          <w:b/>
        </w:rPr>
      </w:pPr>
    </w:p>
    <w:p w:rsidR="00184C31" w:rsidRPr="00D827F8" w:rsidRDefault="00184C31" w:rsidP="00184C31">
      <w:pPr>
        <w:jc w:val="center"/>
        <w:rPr>
          <w:b/>
        </w:rPr>
      </w:pPr>
      <w:r w:rsidRPr="00D827F8">
        <w:rPr>
          <w:b/>
        </w:rPr>
        <w:lastRenderedPageBreak/>
        <w:t>Topic</w:t>
      </w:r>
    </w:p>
    <w:p w:rsidR="00184C31" w:rsidRPr="00D827F8" w:rsidRDefault="00645B03" w:rsidP="00184C31">
      <w:pPr>
        <w:rPr>
          <w:b/>
        </w:rPr>
      </w:pPr>
      <w:r w:rsidRPr="00D827F8">
        <w:rPr>
          <w:b/>
        </w:rPr>
        <w:t>Pioneers:</w:t>
      </w:r>
    </w:p>
    <w:p w:rsidR="003B0DAA" w:rsidRDefault="003B0DAA" w:rsidP="00184C31">
      <w:r>
        <w:t>Create your own super-hero. They might be part of your comic strip for English.</w:t>
      </w:r>
    </w:p>
    <w:p w:rsidR="003B0DAA" w:rsidRDefault="003B0DAA" w:rsidP="00184C31">
      <w:r>
        <w:t>Design their costume, give them a super power and don’t forget to name them!</w:t>
      </w:r>
    </w:p>
    <w:p w:rsidR="003B0DAA" w:rsidRDefault="003B0DAA" w:rsidP="00184C31">
      <w:r>
        <w:t>Then try out some of these:</w:t>
      </w:r>
    </w:p>
    <w:tbl>
      <w:tblPr>
        <w:tblStyle w:val="TableGrid"/>
        <w:tblW w:w="0" w:type="auto"/>
        <w:tblLook w:val="04A0" w:firstRow="1" w:lastRow="0" w:firstColumn="1" w:lastColumn="0" w:noHBand="0" w:noVBand="1"/>
      </w:tblPr>
      <w:tblGrid>
        <w:gridCol w:w="3085"/>
        <w:gridCol w:w="3226"/>
        <w:gridCol w:w="2931"/>
      </w:tblGrid>
      <w:tr w:rsidR="003B0DAA" w:rsidTr="00DB581F">
        <w:tc>
          <w:tcPr>
            <w:tcW w:w="3085" w:type="dxa"/>
          </w:tcPr>
          <w:p w:rsidR="003B0DAA" w:rsidRDefault="003B0DAA" w:rsidP="00DB581F">
            <w:pPr>
              <w:jc w:val="center"/>
            </w:pPr>
            <w:r>
              <w:rPr>
                <w:rFonts w:ascii="Arial" w:hAnsi="Arial" w:cs="Arial"/>
                <w:noProof/>
                <w:color w:val="C0A591"/>
                <w:spacing w:val="5"/>
                <w:sz w:val="32"/>
                <w:szCs w:val="32"/>
                <w:lang w:eastAsia="en-GB"/>
              </w:rPr>
              <w:drawing>
                <wp:inline distT="0" distB="0" distL="0" distR="0" wp14:anchorId="43A833E4" wp14:editId="26DB91F7">
                  <wp:extent cx="1852551" cy="1852551"/>
                  <wp:effectExtent l="0" t="0" r="0" b="0"/>
                  <wp:docPr id="6" name="Picture 6" descr="https://bigfamilyblessings.com/wp-content/uploads/2019/02/batman-and-robin2.jpg">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bigfamilyblessings.com/wp-content/uploads/2019/02/batman-and-robin2.jpg">
                            <a:hlinkClick r:id="rId7" tgtFrame="&quot;_blank&quot;"/>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52515" cy="1852515"/>
                          </a:xfrm>
                          <a:prstGeom prst="rect">
                            <a:avLst/>
                          </a:prstGeom>
                          <a:noFill/>
                          <a:ln>
                            <a:noFill/>
                          </a:ln>
                        </pic:spPr>
                      </pic:pic>
                    </a:graphicData>
                  </a:graphic>
                </wp:inline>
              </w:drawing>
            </w:r>
          </w:p>
          <w:p w:rsidR="003B0DAA" w:rsidRDefault="003B0DAA" w:rsidP="00DB581F">
            <w:pPr>
              <w:jc w:val="center"/>
            </w:pPr>
            <w:r>
              <w:t>Loo roll heroes!</w:t>
            </w:r>
          </w:p>
        </w:tc>
        <w:tc>
          <w:tcPr>
            <w:tcW w:w="3226" w:type="dxa"/>
          </w:tcPr>
          <w:p w:rsidR="003B0DAA" w:rsidRDefault="003B0DAA" w:rsidP="00DB581F">
            <w:pPr>
              <w:jc w:val="center"/>
            </w:pPr>
            <w:r>
              <w:rPr>
                <w:rFonts w:ascii="Libre Franklin" w:hAnsi="Libre Franklin" w:cs="Arial"/>
                <w:noProof/>
                <w:color w:val="C0A591"/>
                <w:spacing w:val="5"/>
                <w:sz w:val="32"/>
                <w:szCs w:val="32"/>
                <w:lang w:eastAsia="en-GB"/>
              </w:rPr>
              <w:drawing>
                <wp:inline distT="0" distB="0" distL="0" distR="0" wp14:anchorId="49FECC12" wp14:editId="4EE79C64">
                  <wp:extent cx="1686296" cy="1686296"/>
                  <wp:effectExtent l="0" t="0" r="9525" b="9525"/>
                  <wp:docPr id="7" name="Picture 7" descr="https://bigfamilyblessings.com/wp-content/uploads/2019/02/Mason-Jar-Superhero-Banks-FB-1024x1024.jpg">
                    <a:hlinkClick xmlns:a="http://schemas.openxmlformats.org/drawingml/2006/main" r:id="rId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bigfamilyblessings.com/wp-content/uploads/2019/02/Mason-Jar-Superhero-Banks-FB-1024x1024.jpg">
                            <a:hlinkClick r:id="rId9" tgtFrame="&quot;_blank&quot;"/>
                          </pic:cNvP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686322" cy="1686322"/>
                          </a:xfrm>
                          <a:prstGeom prst="rect">
                            <a:avLst/>
                          </a:prstGeom>
                          <a:noFill/>
                          <a:ln>
                            <a:noFill/>
                          </a:ln>
                        </pic:spPr>
                      </pic:pic>
                    </a:graphicData>
                  </a:graphic>
                </wp:inline>
              </w:drawing>
            </w:r>
          </w:p>
          <w:p w:rsidR="003B0DAA" w:rsidRDefault="003B0DAA" w:rsidP="00DB581F">
            <w:pPr>
              <w:jc w:val="center"/>
            </w:pPr>
            <w:r>
              <w:t>Super savings!</w:t>
            </w:r>
          </w:p>
        </w:tc>
        <w:tc>
          <w:tcPr>
            <w:tcW w:w="2931" w:type="dxa"/>
          </w:tcPr>
          <w:p w:rsidR="003B0DAA" w:rsidRDefault="003B0DAA" w:rsidP="00DB581F">
            <w:pPr>
              <w:jc w:val="center"/>
            </w:pPr>
            <w:r>
              <w:rPr>
                <w:rFonts w:ascii="Libre Franklin" w:hAnsi="Libre Franklin" w:cs="Arial"/>
                <w:noProof/>
                <w:color w:val="C0A591"/>
                <w:spacing w:val="5"/>
                <w:sz w:val="32"/>
                <w:szCs w:val="32"/>
                <w:lang w:eastAsia="en-GB"/>
              </w:rPr>
              <w:drawing>
                <wp:inline distT="0" distB="0" distL="0" distR="0" wp14:anchorId="2667779B" wp14:editId="6A642F87">
                  <wp:extent cx="1745636" cy="1615044"/>
                  <wp:effectExtent l="0" t="0" r="6985" b="4445"/>
                  <wp:docPr id="8" name="Picture 8" descr="https://bigfamilyblessings.com/wp-content/uploads/2019/02/100_1095-1000x923.jpg">
                    <a:hlinkClick xmlns:a="http://schemas.openxmlformats.org/drawingml/2006/main" r:id="rId1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bigfamilyblessings.com/wp-content/uploads/2019/02/100_1095-1000x923.jpg">
                            <a:hlinkClick r:id="rId11" tgtFrame="&quot;_blank&quot;"/>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46979" cy="1616287"/>
                          </a:xfrm>
                          <a:prstGeom prst="rect">
                            <a:avLst/>
                          </a:prstGeom>
                          <a:noFill/>
                          <a:ln>
                            <a:noFill/>
                          </a:ln>
                        </pic:spPr>
                      </pic:pic>
                    </a:graphicData>
                  </a:graphic>
                </wp:inline>
              </w:drawing>
            </w:r>
          </w:p>
          <w:p w:rsidR="003B0DAA" w:rsidRDefault="003B0DAA" w:rsidP="00DB581F">
            <w:pPr>
              <w:jc w:val="center"/>
            </w:pPr>
            <w:r>
              <w:t>Who is behind the mask?</w:t>
            </w:r>
          </w:p>
        </w:tc>
      </w:tr>
      <w:tr w:rsidR="003B0DAA" w:rsidTr="00DB581F">
        <w:tc>
          <w:tcPr>
            <w:tcW w:w="3085" w:type="dxa"/>
          </w:tcPr>
          <w:p w:rsidR="003B0DAA" w:rsidRDefault="003B0DAA" w:rsidP="00DB581F">
            <w:pPr>
              <w:jc w:val="center"/>
            </w:pPr>
            <w:r>
              <w:rPr>
                <w:rFonts w:ascii="Libre Franklin" w:hAnsi="Libre Franklin" w:cs="Arial"/>
                <w:noProof/>
                <w:color w:val="C0A591"/>
                <w:spacing w:val="5"/>
                <w:sz w:val="32"/>
                <w:szCs w:val="32"/>
                <w:lang w:eastAsia="en-GB"/>
              </w:rPr>
              <w:drawing>
                <wp:inline distT="0" distB="0" distL="0" distR="0" wp14:anchorId="2BF5CA75" wp14:editId="0F64A8EC">
                  <wp:extent cx="1220424" cy="1828705"/>
                  <wp:effectExtent l="0" t="0" r="0" b="635"/>
                  <wp:docPr id="9" name="Picture 9" descr="https://bigfamilyblessings.com/wp-content/uploads/2019/02/Super-Hero-Craft.jpg">
                    <a:hlinkClick xmlns:a="http://schemas.openxmlformats.org/drawingml/2006/main" r:id="rId1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bigfamilyblessings.com/wp-content/uploads/2019/02/Super-Hero-Craft.jpg">
                            <a:hlinkClick r:id="rId13" tgtFrame="&quot;_blank&quot;"/>
                          </pic:cNvP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20400" cy="1828670"/>
                          </a:xfrm>
                          <a:prstGeom prst="rect">
                            <a:avLst/>
                          </a:prstGeom>
                          <a:noFill/>
                          <a:ln>
                            <a:noFill/>
                          </a:ln>
                        </pic:spPr>
                      </pic:pic>
                    </a:graphicData>
                  </a:graphic>
                </wp:inline>
              </w:drawing>
            </w:r>
          </w:p>
          <w:p w:rsidR="003B0DAA" w:rsidRDefault="003B0DAA" w:rsidP="00DB581F">
            <w:pPr>
              <w:jc w:val="center"/>
            </w:pPr>
            <w:r>
              <w:t>Heroic hand-prints!</w:t>
            </w:r>
          </w:p>
        </w:tc>
        <w:tc>
          <w:tcPr>
            <w:tcW w:w="3226" w:type="dxa"/>
          </w:tcPr>
          <w:p w:rsidR="003B0DAA" w:rsidRDefault="003B0DAA" w:rsidP="00DB581F">
            <w:pPr>
              <w:jc w:val="center"/>
            </w:pPr>
            <w:r>
              <w:rPr>
                <w:rFonts w:ascii="Libre Franklin" w:hAnsi="Libre Franklin" w:cs="Arial"/>
                <w:noProof/>
                <w:color w:val="C0A591"/>
                <w:spacing w:val="5"/>
                <w:sz w:val="32"/>
                <w:szCs w:val="32"/>
                <w:lang w:eastAsia="en-GB"/>
              </w:rPr>
              <w:drawing>
                <wp:inline distT="0" distB="0" distL="0" distR="0" wp14:anchorId="64515FA4" wp14:editId="20CEFD88">
                  <wp:extent cx="1935678" cy="1291815"/>
                  <wp:effectExtent l="0" t="0" r="7620" b="3810"/>
                  <wp:docPr id="10" name="Picture 10" descr="https://bigfamilyblessings.com/wp-content/uploads/2019/02/incredibles-2-rock-painting-feature-image.jpg">
                    <a:hlinkClick xmlns:a="http://schemas.openxmlformats.org/drawingml/2006/main" r:id="rId1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bigfamilyblessings.com/wp-content/uploads/2019/02/incredibles-2-rock-painting-feature-image.jpg">
                            <a:hlinkClick r:id="rId15" tgtFrame="&quot;_blank&quot;"/>
                          </pic:cNvPr>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935640" cy="1291790"/>
                          </a:xfrm>
                          <a:prstGeom prst="rect">
                            <a:avLst/>
                          </a:prstGeom>
                          <a:noFill/>
                          <a:ln>
                            <a:noFill/>
                          </a:ln>
                        </pic:spPr>
                      </pic:pic>
                    </a:graphicData>
                  </a:graphic>
                </wp:inline>
              </w:drawing>
            </w:r>
          </w:p>
          <w:p w:rsidR="003B0DAA" w:rsidRDefault="003B0DAA" w:rsidP="00DB581F">
            <w:pPr>
              <w:jc w:val="center"/>
            </w:pPr>
            <w:r>
              <w:t>Super stones!</w:t>
            </w:r>
          </w:p>
          <w:p w:rsidR="003B0DAA" w:rsidRPr="003B0DAA" w:rsidRDefault="003B0DAA" w:rsidP="00DB581F">
            <w:pPr>
              <w:jc w:val="center"/>
            </w:pPr>
          </w:p>
        </w:tc>
        <w:tc>
          <w:tcPr>
            <w:tcW w:w="2931" w:type="dxa"/>
          </w:tcPr>
          <w:p w:rsidR="003B0DAA" w:rsidRDefault="003B0DAA" w:rsidP="00DB581F">
            <w:pPr>
              <w:jc w:val="center"/>
            </w:pPr>
            <w:r>
              <w:rPr>
                <w:noProof/>
                <w:color w:val="0000FF"/>
                <w:lang w:eastAsia="en-GB"/>
              </w:rPr>
              <w:drawing>
                <wp:inline distT="0" distB="0" distL="0" distR="0" wp14:anchorId="3FE113E9" wp14:editId="38C5B2C1">
                  <wp:extent cx="1662546" cy="1662546"/>
                  <wp:effectExtent l="0" t="0" r="0" b="0"/>
                  <wp:docPr id="11" name="Picture 11" descr="Hulk handprint instructions.  Superhero craft for kids. ">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ulk handprint instructions.  Superhero craft for kids. ">
                            <a:hlinkClick r:id="rId17"/>
                          </pic:cNvPr>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662482" cy="1662482"/>
                          </a:xfrm>
                          <a:prstGeom prst="rect">
                            <a:avLst/>
                          </a:prstGeom>
                          <a:noFill/>
                          <a:ln>
                            <a:noFill/>
                          </a:ln>
                        </pic:spPr>
                      </pic:pic>
                    </a:graphicData>
                  </a:graphic>
                </wp:inline>
              </w:drawing>
            </w:r>
          </w:p>
          <w:p w:rsidR="003B0DAA" w:rsidRPr="003B0DAA" w:rsidRDefault="003B0DAA" w:rsidP="00DB581F">
            <w:pPr>
              <w:tabs>
                <w:tab w:val="left" w:pos="1851"/>
              </w:tabs>
              <w:jc w:val="center"/>
            </w:pPr>
            <w:r>
              <w:t>Hulk hand-prints!</w:t>
            </w:r>
          </w:p>
        </w:tc>
      </w:tr>
      <w:tr w:rsidR="003B0DAA" w:rsidTr="00DB581F">
        <w:tc>
          <w:tcPr>
            <w:tcW w:w="3085" w:type="dxa"/>
          </w:tcPr>
          <w:p w:rsidR="003B0DAA" w:rsidRDefault="003B0DAA" w:rsidP="00DB581F">
            <w:pPr>
              <w:jc w:val="center"/>
            </w:pPr>
            <w:r>
              <w:rPr>
                <w:rFonts w:ascii="Arial" w:hAnsi="Arial" w:cs="Arial"/>
                <w:noProof/>
                <w:color w:val="222222"/>
                <w:lang w:eastAsia="en-GB"/>
              </w:rPr>
              <w:drawing>
                <wp:inline distT="0" distB="0" distL="0" distR="0" wp14:anchorId="6772B2B7" wp14:editId="363EFC4F">
                  <wp:extent cx="1133789" cy="1698077"/>
                  <wp:effectExtent l="0" t="0" r="9525" b="0"/>
                  <wp:docPr id="12" name="Picture 12" descr="Paper Straw Superheroes - Kid Craf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Paper Straw Superheroes - Kid Craf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133792" cy="1698082"/>
                          </a:xfrm>
                          <a:prstGeom prst="rect">
                            <a:avLst/>
                          </a:prstGeom>
                          <a:noFill/>
                          <a:ln>
                            <a:noFill/>
                          </a:ln>
                        </pic:spPr>
                      </pic:pic>
                    </a:graphicData>
                  </a:graphic>
                </wp:inline>
              </w:drawing>
            </w:r>
          </w:p>
          <w:p w:rsidR="003B0DAA" w:rsidRDefault="003B0DAA" w:rsidP="00DB581F">
            <w:pPr>
              <w:jc w:val="center"/>
            </w:pPr>
            <w:r>
              <w:t>Super hero straws</w:t>
            </w:r>
          </w:p>
        </w:tc>
        <w:tc>
          <w:tcPr>
            <w:tcW w:w="3226" w:type="dxa"/>
          </w:tcPr>
          <w:p w:rsidR="003B0DAA" w:rsidRDefault="003B0DAA" w:rsidP="00DB581F">
            <w:pPr>
              <w:jc w:val="center"/>
            </w:pPr>
            <w:r>
              <w:rPr>
                <w:rFonts w:ascii="Arial" w:hAnsi="Arial" w:cs="Arial"/>
                <w:noProof/>
                <w:color w:val="000000"/>
                <w:sz w:val="20"/>
                <w:szCs w:val="20"/>
                <w:lang w:eastAsia="en-GB"/>
              </w:rPr>
              <w:drawing>
                <wp:inline distT="0" distB="0" distL="0" distR="0" wp14:anchorId="4EFC272B" wp14:editId="3A776D3F">
                  <wp:extent cx="1923803" cy="1911927"/>
                  <wp:effectExtent l="0" t="0" r="635" b="0"/>
                  <wp:docPr id="13" name="Picture 13" descr="superhero craft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superhero crafts "/>
                          <pic:cNvPicPr>
                            <a:picLocks noChangeAspect="1" noChangeArrowheads="1"/>
                          </pic:cNvPicPr>
                        </pic:nvPicPr>
                        <pic:blipFill rotWithShape="1">
                          <a:blip r:embed="rId20">
                            <a:extLst>
                              <a:ext uri="{28A0092B-C50C-407E-A947-70E740481C1C}">
                                <a14:useLocalDpi xmlns:a14="http://schemas.microsoft.com/office/drawing/2010/main" val="0"/>
                              </a:ext>
                            </a:extLst>
                          </a:blip>
                          <a:srcRect r="66394"/>
                          <a:stretch/>
                        </pic:blipFill>
                        <pic:spPr bwMode="auto">
                          <a:xfrm>
                            <a:off x="0" y="0"/>
                            <a:ext cx="1926119" cy="1914229"/>
                          </a:xfrm>
                          <a:prstGeom prst="rect">
                            <a:avLst/>
                          </a:prstGeom>
                          <a:noFill/>
                          <a:ln>
                            <a:noFill/>
                          </a:ln>
                          <a:extLst>
                            <a:ext uri="{53640926-AAD7-44D8-BBD7-CCE9431645EC}">
                              <a14:shadowObscured xmlns:a14="http://schemas.microsoft.com/office/drawing/2010/main"/>
                            </a:ext>
                          </a:extLst>
                        </pic:spPr>
                      </pic:pic>
                    </a:graphicData>
                  </a:graphic>
                </wp:inline>
              </w:drawing>
            </w:r>
          </w:p>
          <w:p w:rsidR="003B0DAA" w:rsidRDefault="003B0DAA" w:rsidP="00DB581F">
            <w:pPr>
              <w:jc w:val="center"/>
            </w:pPr>
            <w:r>
              <w:t>Shields!</w:t>
            </w:r>
          </w:p>
        </w:tc>
        <w:tc>
          <w:tcPr>
            <w:tcW w:w="2931" w:type="dxa"/>
          </w:tcPr>
          <w:p w:rsidR="003B0DAA" w:rsidRDefault="003B0DAA" w:rsidP="00DB581F">
            <w:pPr>
              <w:jc w:val="center"/>
            </w:pPr>
            <w:r>
              <w:rPr>
                <w:rFonts w:ascii="Roboto" w:hAnsi="Roboto"/>
                <w:noProof/>
                <w:color w:val="2962FF"/>
                <w:lang w:eastAsia="en-GB"/>
              </w:rPr>
              <w:drawing>
                <wp:inline distT="0" distB="0" distL="0" distR="0" wp14:anchorId="12A6CE73" wp14:editId="244ACCF9">
                  <wp:extent cx="1607945" cy="1068779"/>
                  <wp:effectExtent l="0" t="0" r="0" b="0"/>
                  <wp:docPr id="14" name="Picture 14" descr="Superhero birthday cupcakes | Birthday, Birthday cupcakes, Boy ...">
                    <a:hlinkClick xmlns:a="http://schemas.openxmlformats.org/drawingml/2006/main" r:id="rId2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Superhero birthday cupcakes | Birthday, Birthday cupcakes, Boy ...">
                            <a:hlinkClick r:id="rId21" tgtFrame="&quot;_blank&quot;"/>
                          </pic:cNvPr>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602046" cy="1064858"/>
                          </a:xfrm>
                          <a:prstGeom prst="rect">
                            <a:avLst/>
                          </a:prstGeom>
                          <a:noFill/>
                          <a:ln>
                            <a:noFill/>
                          </a:ln>
                        </pic:spPr>
                      </pic:pic>
                    </a:graphicData>
                  </a:graphic>
                </wp:inline>
              </w:drawing>
            </w:r>
          </w:p>
          <w:p w:rsidR="00DB581F" w:rsidRDefault="00DB581F" w:rsidP="00DB581F">
            <w:pPr>
              <w:jc w:val="center"/>
            </w:pPr>
            <w:r>
              <w:t>Cool cup cakes!</w:t>
            </w:r>
          </w:p>
        </w:tc>
      </w:tr>
    </w:tbl>
    <w:p w:rsidR="003B0DAA" w:rsidRPr="00D827F8" w:rsidRDefault="003B0DAA" w:rsidP="00184C31"/>
    <w:p w:rsidR="00D827F8" w:rsidRPr="00D827F8" w:rsidRDefault="00D827F8" w:rsidP="00184C31"/>
    <w:p w:rsidR="00D827F8" w:rsidRDefault="00D827F8" w:rsidP="00184C31"/>
    <w:p w:rsidR="00993445" w:rsidRDefault="00993445" w:rsidP="00184C31"/>
    <w:p w:rsidR="00184C31" w:rsidRPr="00D827F8" w:rsidRDefault="00184C31" w:rsidP="00184C31">
      <w:pPr>
        <w:jc w:val="center"/>
        <w:rPr>
          <w:b/>
        </w:rPr>
      </w:pPr>
      <w:r w:rsidRPr="00D827F8">
        <w:rPr>
          <w:b/>
        </w:rPr>
        <w:lastRenderedPageBreak/>
        <w:t>Science</w:t>
      </w:r>
    </w:p>
    <w:p w:rsidR="0045432D" w:rsidRDefault="0045432D" w:rsidP="0045432D">
      <w:pPr>
        <w:jc w:val="center"/>
      </w:pPr>
      <w:r w:rsidRPr="00D827F8">
        <w:t xml:space="preserve">These suggestions draw on </w:t>
      </w:r>
      <w:r w:rsidR="00CC2FB1" w:rsidRPr="00D827F8">
        <w:t>different</w:t>
      </w:r>
      <w:r w:rsidRPr="00D827F8">
        <w:t xml:space="preserve"> areas of science from the Year 2 curriculum.</w:t>
      </w:r>
    </w:p>
    <w:p w:rsidR="00DA07BA" w:rsidRDefault="00DA07BA" w:rsidP="00DA07BA">
      <w:pPr>
        <w:rPr>
          <w:b/>
        </w:rPr>
      </w:pPr>
      <w:r>
        <w:rPr>
          <w:b/>
        </w:rPr>
        <w:t>Materials:</w:t>
      </w:r>
    </w:p>
    <w:p w:rsidR="00DA07BA" w:rsidRDefault="00DA07BA" w:rsidP="00DA07BA">
      <w:r>
        <w:t>Try these reindeer rockets (you don’t have to make a reindeer!!)</w:t>
      </w:r>
    </w:p>
    <w:p w:rsidR="00DA07BA" w:rsidRDefault="00DA07BA" w:rsidP="00DA07BA">
      <w:r>
        <w:t>Make sure you make predictions before you begin and then discuss what happened after.</w:t>
      </w:r>
      <w:r w:rsidRPr="00DA07BA">
        <w:t xml:space="preserve"> </w:t>
      </w:r>
    </w:p>
    <w:p w:rsidR="00DA07BA" w:rsidRDefault="00DA07BA" w:rsidP="00DA07BA">
      <w:hyperlink r:id="rId23" w:history="1">
        <w:r w:rsidRPr="005D7077">
          <w:rPr>
            <w:rStyle w:val="Hyperlink"/>
          </w:rPr>
          <w:t>https://youtu.be/BXLhKuyciHE</w:t>
        </w:r>
      </w:hyperlink>
      <w:r>
        <w:t xml:space="preserve"> </w:t>
      </w:r>
    </w:p>
    <w:p w:rsidR="00DB581F" w:rsidRDefault="00DB581F" w:rsidP="00DA07BA">
      <w:r>
        <w:t xml:space="preserve">Once you have completed the experiment, you could write a set of instructions for others to follow. </w:t>
      </w:r>
    </w:p>
    <w:p w:rsidR="003B0DAA" w:rsidRDefault="003B0DAA" w:rsidP="00DA07BA"/>
    <w:p w:rsidR="003B0DAA" w:rsidRDefault="003B0DAA" w:rsidP="00DA07BA">
      <w:bookmarkStart w:id="0" w:name="_GoBack"/>
      <w:bookmarkEnd w:id="0"/>
    </w:p>
    <w:sectPr w:rsidR="003B0DA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Libre Franklin">
    <w:altName w:val="Times New Roman"/>
    <w:charset w:val="00"/>
    <w:family w:val="auto"/>
    <w:pitch w:val="default"/>
  </w:font>
  <w:font w:name="Roboto">
    <w:altName w:val="Times New Roman"/>
    <w:charset w:val="00"/>
    <w:family w:val="auto"/>
    <w:pitch w:val="default"/>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0C531E"/>
    <w:multiLevelType w:val="hybridMultilevel"/>
    <w:tmpl w:val="376A4006"/>
    <w:lvl w:ilvl="0" w:tplc="3190E5B6">
      <w:start w:val="1"/>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9004613"/>
    <w:multiLevelType w:val="multilevel"/>
    <w:tmpl w:val="EDF45C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5B41731"/>
    <w:multiLevelType w:val="hybridMultilevel"/>
    <w:tmpl w:val="06C624FA"/>
    <w:lvl w:ilvl="0" w:tplc="199CE24C">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A420D9C"/>
    <w:multiLevelType w:val="hybridMultilevel"/>
    <w:tmpl w:val="F36639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617D4598"/>
    <w:multiLevelType w:val="hybridMultilevel"/>
    <w:tmpl w:val="F01C12F6"/>
    <w:lvl w:ilvl="0" w:tplc="28140CC2">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69AB1CDA"/>
    <w:multiLevelType w:val="hybridMultilevel"/>
    <w:tmpl w:val="9A04F3A8"/>
    <w:lvl w:ilvl="0" w:tplc="5482889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3"/>
  </w:num>
  <w:num w:numId="4">
    <w:abstractNumId w:val="2"/>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4C31"/>
    <w:rsid w:val="000035CA"/>
    <w:rsid w:val="00085733"/>
    <w:rsid w:val="00141559"/>
    <w:rsid w:val="00184C31"/>
    <w:rsid w:val="00187C29"/>
    <w:rsid w:val="001A7075"/>
    <w:rsid w:val="001B3944"/>
    <w:rsid w:val="001C5478"/>
    <w:rsid w:val="001F0602"/>
    <w:rsid w:val="002E7EB4"/>
    <w:rsid w:val="00301DA0"/>
    <w:rsid w:val="003065FF"/>
    <w:rsid w:val="00321953"/>
    <w:rsid w:val="003B0DAA"/>
    <w:rsid w:val="004310E2"/>
    <w:rsid w:val="0044638F"/>
    <w:rsid w:val="0045432D"/>
    <w:rsid w:val="004E7EAF"/>
    <w:rsid w:val="00517FAC"/>
    <w:rsid w:val="00604EF3"/>
    <w:rsid w:val="00645B03"/>
    <w:rsid w:val="00721A7F"/>
    <w:rsid w:val="00743481"/>
    <w:rsid w:val="00774815"/>
    <w:rsid w:val="00780766"/>
    <w:rsid w:val="00794C90"/>
    <w:rsid w:val="007D1B4B"/>
    <w:rsid w:val="007E40F1"/>
    <w:rsid w:val="008222F0"/>
    <w:rsid w:val="008602AE"/>
    <w:rsid w:val="00861F9A"/>
    <w:rsid w:val="008706C2"/>
    <w:rsid w:val="008A2E55"/>
    <w:rsid w:val="00926C2E"/>
    <w:rsid w:val="00950397"/>
    <w:rsid w:val="00993445"/>
    <w:rsid w:val="00A658C3"/>
    <w:rsid w:val="00A87C23"/>
    <w:rsid w:val="00AC461A"/>
    <w:rsid w:val="00AD135B"/>
    <w:rsid w:val="00AD7D41"/>
    <w:rsid w:val="00AF6BFD"/>
    <w:rsid w:val="00BE4D85"/>
    <w:rsid w:val="00C20059"/>
    <w:rsid w:val="00C468D0"/>
    <w:rsid w:val="00CC2FB1"/>
    <w:rsid w:val="00D07191"/>
    <w:rsid w:val="00D827F8"/>
    <w:rsid w:val="00DA07BA"/>
    <w:rsid w:val="00DA1E7F"/>
    <w:rsid w:val="00DB581F"/>
    <w:rsid w:val="00DF15B0"/>
    <w:rsid w:val="00E27FFC"/>
    <w:rsid w:val="00F66D93"/>
    <w:rsid w:val="00FE6DA0"/>
    <w:rsid w:val="00FF6C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4C3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84C31"/>
    <w:rPr>
      <w:color w:val="0563C1" w:themeColor="hyperlink"/>
      <w:u w:val="single"/>
    </w:rPr>
  </w:style>
  <w:style w:type="paragraph" w:styleId="ListParagraph">
    <w:name w:val="List Paragraph"/>
    <w:basedOn w:val="Normal"/>
    <w:uiPriority w:val="34"/>
    <w:qFormat/>
    <w:rsid w:val="00184C31"/>
    <w:pPr>
      <w:ind w:left="720"/>
      <w:contextualSpacing/>
    </w:pPr>
  </w:style>
  <w:style w:type="table" w:styleId="TableGrid">
    <w:name w:val="Table Grid"/>
    <w:basedOn w:val="TableNormal"/>
    <w:uiPriority w:val="39"/>
    <w:rsid w:val="00184C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222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22F0"/>
    <w:rPr>
      <w:rFonts w:ascii="Tahoma" w:hAnsi="Tahoma" w:cs="Tahoma"/>
      <w:sz w:val="16"/>
      <w:szCs w:val="16"/>
    </w:rPr>
  </w:style>
  <w:style w:type="paragraph" w:customStyle="1" w:styleId="style1">
    <w:name w:val="style1"/>
    <w:basedOn w:val="Normal"/>
    <w:rsid w:val="00D827F8"/>
    <w:pPr>
      <w:spacing w:before="100" w:beforeAutospacing="1" w:after="100" w:afterAutospacing="1" w:line="240" w:lineRule="auto"/>
    </w:pPr>
    <w:rPr>
      <w:rFonts w:ascii="Arial" w:eastAsia="Times New Roman" w:hAnsi="Arial" w:cs="Arial"/>
      <w:sz w:val="18"/>
      <w:szCs w:val="18"/>
      <w:lang w:eastAsia="en-GB"/>
    </w:rPr>
  </w:style>
  <w:style w:type="character" w:styleId="Strong">
    <w:name w:val="Strong"/>
    <w:basedOn w:val="DefaultParagraphFont"/>
    <w:uiPriority w:val="22"/>
    <w:qFormat/>
    <w:rsid w:val="00D827F8"/>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4C3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84C31"/>
    <w:rPr>
      <w:color w:val="0563C1" w:themeColor="hyperlink"/>
      <w:u w:val="single"/>
    </w:rPr>
  </w:style>
  <w:style w:type="paragraph" w:styleId="ListParagraph">
    <w:name w:val="List Paragraph"/>
    <w:basedOn w:val="Normal"/>
    <w:uiPriority w:val="34"/>
    <w:qFormat/>
    <w:rsid w:val="00184C31"/>
    <w:pPr>
      <w:ind w:left="720"/>
      <w:contextualSpacing/>
    </w:pPr>
  </w:style>
  <w:style w:type="table" w:styleId="TableGrid">
    <w:name w:val="Table Grid"/>
    <w:basedOn w:val="TableNormal"/>
    <w:uiPriority w:val="39"/>
    <w:rsid w:val="00184C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222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22F0"/>
    <w:rPr>
      <w:rFonts w:ascii="Tahoma" w:hAnsi="Tahoma" w:cs="Tahoma"/>
      <w:sz w:val="16"/>
      <w:szCs w:val="16"/>
    </w:rPr>
  </w:style>
  <w:style w:type="paragraph" w:customStyle="1" w:styleId="style1">
    <w:name w:val="style1"/>
    <w:basedOn w:val="Normal"/>
    <w:rsid w:val="00D827F8"/>
    <w:pPr>
      <w:spacing w:before="100" w:beforeAutospacing="1" w:after="100" w:afterAutospacing="1" w:line="240" w:lineRule="auto"/>
    </w:pPr>
    <w:rPr>
      <w:rFonts w:ascii="Arial" w:eastAsia="Times New Roman" w:hAnsi="Arial" w:cs="Arial"/>
      <w:sz w:val="18"/>
      <w:szCs w:val="18"/>
      <w:lang w:eastAsia="en-GB"/>
    </w:rPr>
  </w:style>
  <w:style w:type="character" w:styleId="Strong">
    <w:name w:val="Strong"/>
    <w:basedOn w:val="DefaultParagraphFont"/>
    <w:uiPriority w:val="22"/>
    <w:qFormat/>
    <w:rsid w:val="00D827F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thebestideasforkids.com/super-hero-craft/" TargetMode="External"/><Relationship Id="rId18" Type="http://schemas.openxmlformats.org/officeDocument/2006/relationships/image" Target="media/image6.jpeg"/><Relationship Id="rId3" Type="http://schemas.microsoft.com/office/2007/relationships/stylesWithEffects" Target="stylesWithEffects.xml"/><Relationship Id="rId21" Type="http://schemas.openxmlformats.org/officeDocument/2006/relationships/hyperlink" Target="https://www.google.co.uk/url?sa=i&amp;url=https%3A%2F%2Fwww.pinterest.com%2Fpin%2F364650901049249584%2F&amp;psig=AOvVaw3UcUCortkPlDj_bjhdwHo-&amp;ust=1588935874096000&amp;source=images&amp;cd=vfe&amp;ved=0CAIQjRxqFwoTCNDGocXNoekCFQAAAAAdAAAAABAD" TargetMode="External"/><Relationship Id="rId7" Type="http://schemas.openxmlformats.org/officeDocument/2006/relationships/hyperlink" Target="https://www.thecrafttrain.com/batman-and-robin-craft/" TargetMode="External"/><Relationship Id="rId12" Type="http://schemas.openxmlformats.org/officeDocument/2006/relationships/image" Target="media/image3.jpeg"/><Relationship Id="rId17" Type="http://schemas.openxmlformats.org/officeDocument/2006/relationships/hyperlink" Target="https://2.bp.blogspot.com/-YbTsAcmiUZo/VfMa1vpCYCI/AAAAAAAAE04/SIoJgT1_Sa8/s1600/hulk%2Bharry%2Bcraft%2B4.jpg"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5.jpeg"/><Relationship Id="rId20" Type="http://schemas.openxmlformats.org/officeDocument/2006/relationships/image" Target="media/image8.jpeg"/><Relationship Id="rId1" Type="http://schemas.openxmlformats.org/officeDocument/2006/relationships/numbering" Target="numbering.xml"/><Relationship Id="rId6" Type="http://schemas.openxmlformats.org/officeDocument/2006/relationships/hyperlink" Target="https://www.youtube.com/watch?v=ufOXBuGhVWg" TargetMode="External"/><Relationship Id="rId11" Type="http://schemas.openxmlformats.org/officeDocument/2006/relationships/hyperlink" Target="https://cutesycrafts.com/2015/10/girl-felt-superhero-mask-patterns.html"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comicconfamily.com/diy-avengers-superhero-shoes/" TargetMode="External"/><Relationship Id="rId23" Type="http://schemas.openxmlformats.org/officeDocument/2006/relationships/hyperlink" Target="https://youtu.be/BXLhKuyciHE" TargetMode="External"/><Relationship Id="rId10" Type="http://schemas.openxmlformats.org/officeDocument/2006/relationships/image" Target="media/image2.jpeg"/><Relationship Id="rId19" Type="http://schemas.openxmlformats.org/officeDocument/2006/relationships/image" Target="media/image7.jpeg"/><Relationship Id="rId4" Type="http://schemas.openxmlformats.org/officeDocument/2006/relationships/settings" Target="settings.xml"/><Relationship Id="rId9" Type="http://schemas.openxmlformats.org/officeDocument/2006/relationships/hyperlink" Target="https://www.firefliesandmudpies.com/mason-jar-superhero-banks/" TargetMode="External"/><Relationship Id="rId14" Type="http://schemas.openxmlformats.org/officeDocument/2006/relationships/image" Target="media/image4.jpeg"/><Relationship Id="rId22"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C81DB10E</Template>
  <TotalTime>54</TotalTime>
  <Pages>4</Pages>
  <Words>636</Words>
  <Characters>3628</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Cooper Perry Primary School</Company>
  <LinksUpToDate>false</LinksUpToDate>
  <CharactersWithSpaces>4256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 Phillips</dc:creator>
  <cp:lastModifiedBy>C Phillips</cp:lastModifiedBy>
  <cp:revision>5</cp:revision>
  <dcterms:created xsi:type="dcterms:W3CDTF">2020-05-07T10:11:00Z</dcterms:created>
  <dcterms:modified xsi:type="dcterms:W3CDTF">2020-05-07T11:06:00Z</dcterms:modified>
</cp:coreProperties>
</file>