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C31" w:rsidRPr="00D827F8" w:rsidRDefault="00184C31" w:rsidP="00184C31">
      <w:pPr>
        <w:jc w:val="center"/>
        <w:rPr>
          <w:b/>
        </w:rPr>
      </w:pPr>
      <w:r w:rsidRPr="00D827F8">
        <w:rPr>
          <w:b/>
        </w:rPr>
        <w:t>English</w:t>
      </w:r>
    </w:p>
    <w:p w:rsidR="00DA1E7F" w:rsidRPr="0077622D" w:rsidRDefault="0077622D">
      <w:r w:rsidRPr="0077622D">
        <w:t>Continue reading, spelling and hand-writing practice. Then have a go at these shorter writing activities throughout the week:</w:t>
      </w:r>
    </w:p>
    <w:tbl>
      <w:tblPr>
        <w:tblStyle w:val="TableGrid"/>
        <w:tblW w:w="0" w:type="auto"/>
        <w:jc w:val="center"/>
        <w:tblLook w:val="04A0" w:firstRow="1" w:lastRow="0" w:firstColumn="1" w:lastColumn="0" w:noHBand="0" w:noVBand="1"/>
      </w:tblPr>
      <w:tblGrid>
        <w:gridCol w:w="1453"/>
        <w:gridCol w:w="4394"/>
        <w:gridCol w:w="3395"/>
      </w:tblGrid>
      <w:tr w:rsidR="0077622D" w:rsidRPr="00D827F8" w:rsidTr="004501E9">
        <w:trPr>
          <w:jc w:val="center"/>
        </w:trPr>
        <w:tc>
          <w:tcPr>
            <w:tcW w:w="1544" w:type="dxa"/>
          </w:tcPr>
          <w:p w:rsidR="0077622D" w:rsidRPr="00D827F8" w:rsidRDefault="0077622D" w:rsidP="009A62FB">
            <w:pPr>
              <w:rPr>
                <w:b/>
              </w:rPr>
            </w:pPr>
          </w:p>
        </w:tc>
        <w:tc>
          <w:tcPr>
            <w:tcW w:w="4972" w:type="dxa"/>
          </w:tcPr>
          <w:p w:rsidR="0077622D" w:rsidRPr="00D827F8" w:rsidRDefault="0077622D" w:rsidP="0077622D">
            <w:pPr>
              <w:rPr>
                <w:b/>
              </w:rPr>
            </w:pPr>
            <w:r w:rsidRPr="00D827F8">
              <w:rPr>
                <w:b/>
              </w:rPr>
              <w:t>Main activity</w:t>
            </w:r>
          </w:p>
        </w:tc>
        <w:tc>
          <w:tcPr>
            <w:tcW w:w="2500" w:type="dxa"/>
          </w:tcPr>
          <w:p w:rsidR="0077622D" w:rsidRPr="00D827F8" w:rsidRDefault="0077622D" w:rsidP="009A62FB">
            <w:pPr>
              <w:rPr>
                <w:b/>
              </w:rPr>
            </w:pPr>
            <w:r w:rsidRPr="00D827F8">
              <w:rPr>
                <w:b/>
              </w:rPr>
              <w:t>Extension tasks</w:t>
            </w:r>
          </w:p>
        </w:tc>
      </w:tr>
      <w:tr w:rsidR="0077622D" w:rsidRPr="00D827F8" w:rsidTr="004501E9">
        <w:trPr>
          <w:jc w:val="center"/>
        </w:trPr>
        <w:tc>
          <w:tcPr>
            <w:tcW w:w="1544" w:type="dxa"/>
          </w:tcPr>
          <w:p w:rsidR="0077622D" w:rsidRPr="00D827F8" w:rsidRDefault="0077622D" w:rsidP="009A62FB">
            <w:pPr>
              <w:rPr>
                <w:b/>
              </w:rPr>
            </w:pPr>
            <w:r w:rsidRPr="00D827F8">
              <w:rPr>
                <w:b/>
              </w:rPr>
              <w:t>Monday</w:t>
            </w:r>
          </w:p>
        </w:tc>
        <w:tc>
          <w:tcPr>
            <w:tcW w:w="4972" w:type="dxa"/>
          </w:tcPr>
          <w:p w:rsidR="0077622D" w:rsidRPr="00E27FFC" w:rsidRDefault="0077622D" w:rsidP="009A62FB">
            <w:r>
              <w:t>Make a time capsule and write a letter about life in lockdown.</w:t>
            </w:r>
          </w:p>
        </w:tc>
        <w:tc>
          <w:tcPr>
            <w:tcW w:w="2500" w:type="dxa"/>
          </w:tcPr>
          <w:p w:rsidR="0077622D" w:rsidRDefault="0077622D" w:rsidP="009A62FB">
            <w:r>
              <w:t>Get your family members to join in and write a letter too.</w:t>
            </w:r>
          </w:p>
          <w:p w:rsidR="00307AC8" w:rsidRPr="00D827F8" w:rsidRDefault="00307AC8" w:rsidP="009A62FB"/>
        </w:tc>
      </w:tr>
      <w:tr w:rsidR="0077622D" w:rsidRPr="00D827F8" w:rsidTr="004501E9">
        <w:trPr>
          <w:jc w:val="center"/>
        </w:trPr>
        <w:tc>
          <w:tcPr>
            <w:tcW w:w="1544" w:type="dxa"/>
          </w:tcPr>
          <w:p w:rsidR="0077622D" w:rsidRPr="00D827F8" w:rsidRDefault="0077622D" w:rsidP="009A62FB">
            <w:pPr>
              <w:rPr>
                <w:b/>
              </w:rPr>
            </w:pPr>
            <w:r w:rsidRPr="00D827F8">
              <w:rPr>
                <w:b/>
              </w:rPr>
              <w:t>Tuesday</w:t>
            </w:r>
          </w:p>
        </w:tc>
        <w:tc>
          <w:tcPr>
            <w:tcW w:w="4972" w:type="dxa"/>
          </w:tcPr>
          <w:p w:rsidR="0077622D" w:rsidRDefault="0077622D" w:rsidP="009A62FB">
            <w:r>
              <w:t>Scrap book poetry. Cut up old magazines or newspapers to make a poem:</w:t>
            </w:r>
          </w:p>
          <w:p w:rsidR="0077622D" w:rsidRDefault="0077622D" w:rsidP="0077622D">
            <w:pPr>
              <w:jc w:val="center"/>
            </w:pPr>
            <w:r>
              <w:rPr>
                <w:rFonts w:ascii="Helvetica" w:hAnsi="Helvetica" w:cs="Arial"/>
                <w:noProof/>
                <w:color w:val="14171A"/>
                <w:sz w:val="21"/>
                <w:szCs w:val="21"/>
                <w:lang w:eastAsia="en-GB"/>
              </w:rPr>
              <w:drawing>
                <wp:inline distT="0" distB="0" distL="0" distR="0">
                  <wp:extent cx="1994426" cy="1599328"/>
                  <wp:effectExtent l="0" t="0" r="6350" b="1270"/>
                  <wp:docPr id="5" name="Picture 5" descr="https://pbs.twimg.com/media/EXq2mQ4WoAUqd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bs.twimg.com/media/EXq2mQ4WoAUqd5g.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01241" cy="1604793"/>
                          </a:xfrm>
                          <a:prstGeom prst="rect">
                            <a:avLst/>
                          </a:prstGeom>
                          <a:noFill/>
                          <a:ln>
                            <a:noFill/>
                          </a:ln>
                        </pic:spPr>
                      </pic:pic>
                    </a:graphicData>
                  </a:graphic>
                </wp:inline>
              </w:drawing>
            </w:r>
          </w:p>
          <w:p w:rsidR="0077622D" w:rsidRPr="00141559" w:rsidRDefault="0077622D" w:rsidP="0077622D">
            <w:pPr>
              <w:jc w:val="center"/>
            </w:pPr>
          </w:p>
        </w:tc>
        <w:tc>
          <w:tcPr>
            <w:tcW w:w="2500" w:type="dxa"/>
          </w:tcPr>
          <w:p w:rsidR="0077622D" w:rsidRPr="00D827F8" w:rsidRDefault="0077622D" w:rsidP="009A62FB">
            <w:r>
              <w:t xml:space="preserve">Perform your poem aloud. </w:t>
            </w:r>
          </w:p>
        </w:tc>
      </w:tr>
      <w:tr w:rsidR="0077622D" w:rsidRPr="00D827F8" w:rsidTr="004501E9">
        <w:trPr>
          <w:jc w:val="center"/>
        </w:trPr>
        <w:tc>
          <w:tcPr>
            <w:tcW w:w="1544" w:type="dxa"/>
          </w:tcPr>
          <w:p w:rsidR="0077622D" w:rsidRPr="00D827F8" w:rsidRDefault="0077622D" w:rsidP="009A62FB">
            <w:pPr>
              <w:rPr>
                <w:b/>
              </w:rPr>
            </w:pPr>
            <w:r w:rsidRPr="00D827F8">
              <w:rPr>
                <w:b/>
              </w:rPr>
              <w:t>Wednesday</w:t>
            </w:r>
          </w:p>
        </w:tc>
        <w:tc>
          <w:tcPr>
            <w:tcW w:w="4972" w:type="dxa"/>
          </w:tcPr>
          <w:p w:rsidR="004501E9" w:rsidRPr="004E7EAF" w:rsidRDefault="004501E9" w:rsidP="009A62FB">
            <w:pPr>
              <w:ind w:left="34" w:hanging="12"/>
            </w:pPr>
            <w:r>
              <w:t>I have managed to get hold of some eggs and flour! Write out your favourite recipe for me to try at home. I’ll send photos of whatever I bake!</w:t>
            </w:r>
          </w:p>
        </w:tc>
        <w:tc>
          <w:tcPr>
            <w:tcW w:w="2500" w:type="dxa"/>
          </w:tcPr>
          <w:p w:rsidR="0077622D" w:rsidRDefault="004501E9" w:rsidP="009A62FB">
            <w:r>
              <w:t>Try this recipe out, it’s one of my favourites:</w:t>
            </w:r>
          </w:p>
          <w:p w:rsidR="004501E9" w:rsidRDefault="00833F73" w:rsidP="009A62FB">
            <w:hyperlink r:id="rId7" w:history="1">
              <w:r w:rsidR="004501E9" w:rsidRPr="000666B5">
                <w:rPr>
                  <w:rStyle w:val="Hyperlink"/>
                </w:rPr>
                <w:t>https://bromabakery.com/copycat-levain-bakery-chocolate-chip-cookies/</w:t>
              </w:r>
            </w:hyperlink>
            <w:r w:rsidR="004501E9">
              <w:t xml:space="preserve"> </w:t>
            </w:r>
          </w:p>
          <w:p w:rsidR="00307AC8" w:rsidRPr="00D827F8" w:rsidRDefault="00307AC8" w:rsidP="009A62FB"/>
        </w:tc>
      </w:tr>
      <w:tr w:rsidR="0077622D" w:rsidRPr="00D827F8" w:rsidTr="004501E9">
        <w:trPr>
          <w:jc w:val="center"/>
        </w:trPr>
        <w:tc>
          <w:tcPr>
            <w:tcW w:w="1544" w:type="dxa"/>
          </w:tcPr>
          <w:p w:rsidR="0077622D" w:rsidRPr="00D827F8" w:rsidRDefault="0077622D" w:rsidP="009A62FB">
            <w:pPr>
              <w:rPr>
                <w:b/>
              </w:rPr>
            </w:pPr>
            <w:r w:rsidRPr="00D827F8">
              <w:rPr>
                <w:b/>
              </w:rPr>
              <w:t>Thursday</w:t>
            </w:r>
          </w:p>
        </w:tc>
        <w:tc>
          <w:tcPr>
            <w:tcW w:w="4972" w:type="dxa"/>
          </w:tcPr>
          <w:p w:rsidR="0077622D" w:rsidRDefault="004501E9" w:rsidP="009A62FB">
            <w:r>
              <w:t>Black out poetry. Get a piece of writing from a newspaper or magazine. Black out all the words you don’t want. Leave a few to make a poem:</w:t>
            </w:r>
          </w:p>
          <w:p w:rsidR="004501E9" w:rsidRDefault="004501E9" w:rsidP="004501E9">
            <w:pPr>
              <w:jc w:val="center"/>
            </w:pPr>
            <w:r>
              <w:rPr>
                <w:rFonts w:ascii="Roboto" w:hAnsi="Roboto"/>
                <w:noProof/>
                <w:color w:val="2962FF"/>
                <w:lang w:eastAsia="en-GB"/>
              </w:rPr>
              <w:drawing>
                <wp:inline distT="0" distB="0" distL="0" distR="0">
                  <wp:extent cx="1728448" cy="1649938"/>
                  <wp:effectExtent l="0" t="0" r="5715" b="7620"/>
                  <wp:docPr id="15" name="Picture 15" descr="blackout poetry | Blackout poetry, Blackout poems, Found poetry">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lackout poetry | Blackout poetry, Blackout poems, Found poetry">
                            <a:hlinkClick r:id="rId8" tgtFrame="&quot;_blank&quo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692" t="8725" r="12882" b="44211"/>
                          <a:stretch/>
                        </pic:blipFill>
                        <pic:spPr bwMode="auto">
                          <a:xfrm>
                            <a:off x="0" y="0"/>
                            <a:ext cx="1734426" cy="1655645"/>
                          </a:xfrm>
                          <a:prstGeom prst="rect">
                            <a:avLst/>
                          </a:prstGeom>
                          <a:noFill/>
                          <a:ln>
                            <a:noFill/>
                          </a:ln>
                          <a:extLst>
                            <a:ext uri="{53640926-AAD7-44D8-BBD7-CCE9431645EC}">
                              <a14:shadowObscured xmlns:a14="http://schemas.microsoft.com/office/drawing/2010/main"/>
                            </a:ext>
                          </a:extLst>
                        </pic:spPr>
                      </pic:pic>
                    </a:graphicData>
                  </a:graphic>
                </wp:inline>
              </w:drawing>
            </w:r>
          </w:p>
          <w:p w:rsidR="004501E9" w:rsidRPr="004E7EAF" w:rsidRDefault="004501E9" w:rsidP="004501E9">
            <w:pPr>
              <w:jc w:val="center"/>
            </w:pPr>
          </w:p>
        </w:tc>
        <w:tc>
          <w:tcPr>
            <w:tcW w:w="2500" w:type="dxa"/>
          </w:tcPr>
          <w:p w:rsidR="0077622D" w:rsidRPr="00D827F8" w:rsidRDefault="004501E9" w:rsidP="009A62FB">
            <w:r>
              <w:t>Perform your poem aloud.  Could you learn it off by heart too?</w:t>
            </w:r>
          </w:p>
        </w:tc>
      </w:tr>
      <w:tr w:rsidR="004501E9" w:rsidRPr="00D827F8" w:rsidTr="004501E9">
        <w:trPr>
          <w:jc w:val="center"/>
        </w:trPr>
        <w:tc>
          <w:tcPr>
            <w:tcW w:w="1544" w:type="dxa"/>
          </w:tcPr>
          <w:p w:rsidR="004501E9" w:rsidRPr="00D827F8" w:rsidRDefault="004501E9" w:rsidP="004501E9">
            <w:pPr>
              <w:rPr>
                <w:b/>
              </w:rPr>
            </w:pPr>
            <w:r w:rsidRPr="00D827F8">
              <w:rPr>
                <w:b/>
              </w:rPr>
              <w:t xml:space="preserve">Friday </w:t>
            </w:r>
          </w:p>
        </w:tc>
        <w:tc>
          <w:tcPr>
            <w:tcW w:w="4972" w:type="dxa"/>
          </w:tcPr>
          <w:p w:rsidR="004501E9" w:rsidRDefault="004501E9" w:rsidP="004501E9">
            <w:pPr>
              <w:ind w:left="34" w:hanging="12"/>
            </w:pPr>
            <w:r>
              <w:t>Hide something around the house.</w:t>
            </w:r>
          </w:p>
          <w:p w:rsidR="004501E9" w:rsidRPr="004E7EAF" w:rsidRDefault="004501E9" w:rsidP="004501E9">
            <w:pPr>
              <w:ind w:left="34" w:hanging="12"/>
            </w:pPr>
            <w:r>
              <w:t>Write a set of instructions for your family to follow to find what you have hidden!</w:t>
            </w:r>
          </w:p>
        </w:tc>
        <w:tc>
          <w:tcPr>
            <w:tcW w:w="2500" w:type="dxa"/>
          </w:tcPr>
          <w:p w:rsidR="004501E9" w:rsidRDefault="004501E9" w:rsidP="004501E9">
            <w:r>
              <w:t xml:space="preserve">Challenge your family to hide something for you to find using their instructions. </w:t>
            </w:r>
          </w:p>
          <w:p w:rsidR="004501E9" w:rsidRPr="00D827F8" w:rsidRDefault="004501E9" w:rsidP="004501E9"/>
        </w:tc>
      </w:tr>
    </w:tbl>
    <w:p w:rsidR="00DA1E7F" w:rsidRPr="00D827F8" w:rsidRDefault="00DA1E7F"/>
    <w:p w:rsidR="00DA1E7F" w:rsidRPr="00D827F8" w:rsidRDefault="00DA1E7F"/>
    <w:p w:rsidR="00DA1E7F" w:rsidRDefault="00DA1E7F"/>
    <w:p w:rsidR="004501E9" w:rsidRPr="00D827F8" w:rsidRDefault="004501E9"/>
    <w:p w:rsidR="00184C31" w:rsidRPr="00D827F8" w:rsidRDefault="00184C31" w:rsidP="00301DA0">
      <w:pPr>
        <w:jc w:val="center"/>
        <w:rPr>
          <w:b/>
        </w:rPr>
      </w:pPr>
      <w:r w:rsidRPr="00D827F8">
        <w:rPr>
          <w:b/>
        </w:rPr>
        <w:lastRenderedPageBreak/>
        <w:t>Maths</w:t>
      </w:r>
    </w:p>
    <w:p w:rsidR="00926C2E" w:rsidRPr="00D827F8" w:rsidRDefault="00187C29" w:rsidP="004E7EAF">
      <w:pPr>
        <w:jc w:val="center"/>
      </w:pPr>
      <w:r w:rsidRPr="00D827F8">
        <w:t xml:space="preserve">You will </w:t>
      </w:r>
      <w:r w:rsidR="00FE6DA0" w:rsidRPr="00D827F8">
        <w:t xml:space="preserve">need: </w:t>
      </w:r>
      <w:r w:rsidR="00EA6C76">
        <w:t xml:space="preserve">I’ve attached a handy parents’ guide. This week should be fairly practical again. </w:t>
      </w:r>
    </w:p>
    <w:tbl>
      <w:tblPr>
        <w:tblStyle w:val="TableGrid"/>
        <w:tblW w:w="0" w:type="auto"/>
        <w:tblLook w:val="04A0" w:firstRow="1" w:lastRow="0" w:firstColumn="1" w:lastColumn="0" w:noHBand="0" w:noVBand="1"/>
      </w:tblPr>
      <w:tblGrid>
        <w:gridCol w:w="1352"/>
        <w:gridCol w:w="1827"/>
        <w:gridCol w:w="3590"/>
        <w:gridCol w:w="2247"/>
      </w:tblGrid>
      <w:tr w:rsidR="00184C31" w:rsidRPr="00D827F8" w:rsidTr="00E02B50">
        <w:tc>
          <w:tcPr>
            <w:tcW w:w="1352" w:type="dxa"/>
          </w:tcPr>
          <w:p w:rsidR="00184C31" w:rsidRPr="00D827F8" w:rsidRDefault="00184C31" w:rsidP="00645B03">
            <w:pPr>
              <w:rPr>
                <w:b/>
              </w:rPr>
            </w:pPr>
          </w:p>
        </w:tc>
        <w:tc>
          <w:tcPr>
            <w:tcW w:w="1827" w:type="dxa"/>
          </w:tcPr>
          <w:p w:rsidR="00184C31" w:rsidRPr="00D827F8" w:rsidRDefault="00184C31" w:rsidP="00645B03">
            <w:pPr>
              <w:rPr>
                <w:b/>
              </w:rPr>
            </w:pPr>
            <w:r w:rsidRPr="00D827F8">
              <w:rPr>
                <w:b/>
              </w:rPr>
              <w:t>Warm-up</w:t>
            </w:r>
          </w:p>
        </w:tc>
        <w:tc>
          <w:tcPr>
            <w:tcW w:w="3590" w:type="dxa"/>
          </w:tcPr>
          <w:p w:rsidR="00184C31" w:rsidRPr="00D827F8" w:rsidRDefault="00184C31" w:rsidP="00645B03">
            <w:pPr>
              <w:rPr>
                <w:b/>
              </w:rPr>
            </w:pPr>
            <w:r w:rsidRPr="00D827F8">
              <w:rPr>
                <w:b/>
              </w:rPr>
              <w:t>Main activity</w:t>
            </w:r>
          </w:p>
        </w:tc>
        <w:tc>
          <w:tcPr>
            <w:tcW w:w="2247" w:type="dxa"/>
          </w:tcPr>
          <w:p w:rsidR="00184C31" w:rsidRPr="00D827F8" w:rsidRDefault="00184C31" w:rsidP="00645B03">
            <w:pPr>
              <w:rPr>
                <w:b/>
              </w:rPr>
            </w:pPr>
            <w:r w:rsidRPr="00D827F8">
              <w:rPr>
                <w:b/>
              </w:rPr>
              <w:t>Extension tasks</w:t>
            </w:r>
          </w:p>
        </w:tc>
      </w:tr>
      <w:tr w:rsidR="00184C31" w:rsidRPr="00D827F8" w:rsidTr="00E02B50">
        <w:tc>
          <w:tcPr>
            <w:tcW w:w="1352" w:type="dxa"/>
          </w:tcPr>
          <w:p w:rsidR="00184C31" w:rsidRPr="00D827F8" w:rsidRDefault="00184C31" w:rsidP="00645B03">
            <w:pPr>
              <w:rPr>
                <w:b/>
              </w:rPr>
            </w:pPr>
            <w:r w:rsidRPr="00D827F8">
              <w:rPr>
                <w:b/>
              </w:rPr>
              <w:t>Monday</w:t>
            </w:r>
          </w:p>
        </w:tc>
        <w:tc>
          <w:tcPr>
            <w:tcW w:w="1827" w:type="dxa"/>
          </w:tcPr>
          <w:p w:rsidR="00184C31" w:rsidRPr="00D827F8" w:rsidRDefault="00184C31" w:rsidP="00645B03">
            <w:r w:rsidRPr="00D827F8">
              <w:t xml:space="preserve">Times Table </w:t>
            </w:r>
            <w:proofErr w:type="spellStart"/>
            <w:r w:rsidRPr="00D827F8">
              <w:t>Rockstars</w:t>
            </w:r>
            <w:proofErr w:type="spellEnd"/>
          </w:p>
          <w:p w:rsidR="00DA1E7F" w:rsidRPr="00D827F8" w:rsidRDefault="00184C31" w:rsidP="00645B03">
            <w:r w:rsidRPr="00D827F8">
              <w:t>Hit the Button – number bonds and double and halves.</w:t>
            </w:r>
          </w:p>
        </w:tc>
        <w:tc>
          <w:tcPr>
            <w:tcW w:w="3590" w:type="dxa"/>
          </w:tcPr>
          <w:p w:rsidR="00E27FFC" w:rsidRDefault="007E3885" w:rsidP="00141559">
            <w:pPr>
              <w:rPr>
                <w:i/>
              </w:rPr>
            </w:pPr>
            <w:r>
              <w:rPr>
                <w:i/>
              </w:rPr>
              <w:t xml:space="preserve">To use the </w:t>
            </w:r>
            <w:r w:rsidRPr="007E3885">
              <w:rPr>
                <w:b/>
                <w:i/>
              </w:rPr>
              <w:t xml:space="preserve">language forwards, backwords, left, right, </w:t>
            </w:r>
            <w:r w:rsidRPr="007E3885">
              <w:rPr>
                <w:b/>
                <w:i/>
                <w:color w:val="FF0000"/>
              </w:rPr>
              <w:t>clockwise, anticlockwise</w:t>
            </w:r>
            <w:r w:rsidRPr="007E3885">
              <w:rPr>
                <w:i/>
                <w:color w:val="FF0000"/>
              </w:rPr>
              <w:t xml:space="preserve"> </w:t>
            </w:r>
            <w:r>
              <w:rPr>
                <w:i/>
              </w:rPr>
              <w:t>to describe movement.</w:t>
            </w:r>
          </w:p>
          <w:p w:rsidR="007E3885" w:rsidRPr="007E3885" w:rsidRDefault="007E3885" w:rsidP="00141559">
            <w:r>
              <w:t xml:space="preserve">Use the map attached or create your own. Move a toy around the map using the above language. </w:t>
            </w:r>
          </w:p>
        </w:tc>
        <w:tc>
          <w:tcPr>
            <w:tcW w:w="2247" w:type="dxa"/>
          </w:tcPr>
          <w:p w:rsidR="00780766" w:rsidRPr="007E3885" w:rsidRDefault="007E3885" w:rsidP="00780766">
            <w:r w:rsidRPr="007E3885">
              <w:rPr>
                <w:i/>
              </w:rPr>
              <w:t>Clockwise and anticlockwise</w:t>
            </w:r>
            <w:r w:rsidRPr="007E3885">
              <w:t xml:space="preserve"> will be new to the children. Explore which direction to turn by looking at a clock and turning yourselves, as well as your toy.</w:t>
            </w:r>
          </w:p>
        </w:tc>
      </w:tr>
      <w:tr w:rsidR="00184C31" w:rsidRPr="00D827F8" w:rsidTr="00E02B50">
        <w:tc>
          <w:tcPr>
            <w:tcW w:w="1352" w:type="dxa"/>
          </w:tcPr>
          <w:p w:rsidR="00184C31" w:rsidRPr="00D827F8" w:rsidRDefault="00184C31" w:rsidP="00645B03">
            <w:pPr>
              <w:rPr>
                <w:b/>
              </w:rPr>
            </w:pPr>
            <w:r w:rsidRPr="00D827F8">
              <w:rPr>
                <w:b/>
              </w:rPr>
              <w:t>Tuesday</w:t>
            </w:r>
          </w:p>
        </w:tc>
        <w:tc>
          <w:tcPr>
            <w:tcW w:w="1827" w:type="dxa"/>
          </w:tcPr>
          <w:p w:rsidR="00184C31" w:rsidRPr="00D827F8" w:rsidRDefault="00184C31" w:rsidP="00645B03">
            <w:r w:rsidRPr="00D827F8">
              <w:t xml:space="preserve">Times Table </w:t>
            </w:r>
            <w:proofErr w:type="spellStart"/>
            <w:r w:rsidRPr="00D827F8">
              <w:t>Rockstars</w:t>
            </w:r>
            <w:proofErr w:type="spellEnd"/>
          </w:p>
          <w:p w:rsidR="00184C31" w:rsidRPr="00D827F8" w:rsidRDefault="00184C31" w:rsidP="00645B03">
            <w:r w:rsidRPr="00D827F8">
              <w:t>Hit the Button – number bonds and double and halves.</w:t>
            </w:r>
          </w:p>
          <w:p w:rsidR="00780766" w:rsidRPr="00D827F8" w:rsidRDefault="00780766" w:rsidP="00645B03"/>
        </w:tc>
        <w:tc>
          <w:tcPr>
            <w:tcW w:w="3590" w:type="dxa"/>
          </w:tcPr>
          <w:p w:rsidR="00141559" w:rsidRDefault="007E3885" w:rsidP="00141559">
            <w:pPr>
              <w:rPr>
                <w:i/>
              </w:rPr>
            </w:pPr>
            <w:r>
              <w:rPr>
                <w:i/>
              </w:rPr>
              <w:t>To turn a picture clockwise and anti-clockwise.</w:t>
            </w:r>
          </w:p>
          <w:p w:rsidR="007E3885" w:rsidRDefault="007E3885" w:rsidP="00141559">
            <w:r>
              <w:t>Draw a simple picture – or even better make a potato stamp. Practice recreating the picture by turning it a quarter clockwise or anti-clockwise.</w:t>
            </w:r>
          </w:p>
          <w:p w:rsidR="007E3885" w:rsidRDefault="007E3885" w:rsidP="00141559">
            <w:r>
              <w:t>Here is how it might look:</w:t>
            </w:r>
          </w:p>
          <w:p w:rsidR="007E3885" w:rsidRPr="007E3885" w:rsidRDefault="00EA6C76" w:rsidP="00141559">
            <w:r>
              <w:rPr>
                <w:rFonts w:ascii="Roboto" w:hAnsi="Roboto"/>
                <w:noProof/>
                <w:color w:val="2962FF"/>
                <w:lang w:eastAsia="en-GB"/>
              </w:rPr>
              <w:drawing>
                <wp:inline distT="0" distB="0" distL="0" distR="0" wp14:anchorId="02F00319" wp14:editId="4CB37A6C">
                  <wp:extent cx="519903" cy="464024"/>
                  <wp:effectExtent l="0" t="0" r="0" b="0"/>
                  <wp:docPr id="16" name="Picture 16" descr="Apple Fruit Clipart Image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Fruit Clipart Image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526166" cy="469614"/>
                          </a:xfrm>
                          <a:prstGeom prst="rect">
                            <a:avLst/>
                          </a:prstGeom>
                          <a:noFill/>
                          <a:ln>
                            <a:noFill/>
                          </a:ln>
                        </pic:spPr>
                      </pic:pic>
                    </a:graphicData>
                  </a:graphic>
                </wp:inline>
              </w:drawing>
            </w:r>
            <w:r>
              <w:rPr>
                <w:rFonts w:ascii="Roboto" w:hAnsi="Roboto"/>
                <w:noProof/>
                <w:color w:val="2962FF"/>
                <w:lang w:eastAsia="en-GB"/>
              </w:rPr>
              <w:t xml:space="preserve"> </w:t>
            </w:r>
            <w:r>
              <w:rPr>
                <w:rFonts w:ascii="Roboto" w:hAnsi="Roboto"/>
                <w:noProof/>
                <w:color w:val="2962FF"/>
                <w:lang w:eastAsia="en-GB"/>
              </w:rPr>
              <w:drawing>
                <wp:inline distT="0" distB="0" distL="0" distR="0" wp14:anchorId="02F00319" wp14:editId="4CB37A6C">
                  <wp:extent cx="519903" cy="464024"/>
                  <wp:effectExtent l="8890" t="0" r="3810" b="3810"/>
                  <wp:docPr id="17" name="Picture 17" descr="Apple Fruit Clipart Image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Fruit Clipart Image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flipH="1">
                            <a:off x="0" y="0"/>
                            <a:ext cx="526166" cy="469614"/>
                          </a:xfrm>
                          <a:prstGeom prst="rect">
                            <a:avLst/>
                          </a:prstGeom>
                          <a:noFill/>
                          <a:ln>
                            <a:noFill/>
                          </a:ln>
                        </pic:spPr>
                      </pic:pic>
                    </a:graphicData>
                  </a:graphic>
                </wp:inline>
              </w:drawing>
            </w:r>
            <w:r>
              <w:rPr>
                <w:rFonts w:ascii="Roboto" w:hAnsi="Roboto"/>
                <w:noProof/>
                <w:color w:val="2962FF"/>
                <w:lang w:eastAsia="en-GB"/>
              </w:rPr>
              <w:t xml:space="preserve"> </w:t>
            </w:r>
            <w:r>
              <w:rPr>
                <w:rFonts w:ascii="Roboto" w:hAnsi="Roboto"/>
                <w:noProof/>
                <w:color w:val="2962FF"/>
                <w:lang w:eastAsia="en-GB"/>
              </w:rPr>
              <w:drawing>
                <wp:inline distT="0" distB="0" distL="0" distR="0" wp14:anchorId="02F00319" wp14:editId="4CB37A6C">
                  <wp:extent cx="519903" cy="464024"/>
                  <wp:effectExtent l="0" t="0" r="0" b="0"/>
                  <wp:docPr id="18" name="Picture 18" descr="Apple Fruit Clipart Image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Fruit Clipart Image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flipH="1">
                            <a:off x="0" y="0"/>
                            <a:ext cx="526166" cy="469614"/>
                          </a:xfrm>
                          <a:prstGeom prst="rect">
                            <a:avLst/>
                          </a:prstGeom>
                          <a:noFill/>
                          <a:ln>
                            <a:noFill/>
                          </a:ln>
                        </pic:spPr>
                      </pic:pic>
                    </a:graphicData>
                  </a:graphic>
                </wp:inline>
              </w:drawing>
            </w:r>
            <w:r>
              <w:rPr>
                <w:rFonts w:ascii="Roboto" w:hAnsi="Roboto"/>
                <w:noProof/>
                <w:color w:val="2962FF"/>
                <w:lang w:eastAsia="en-GB"/>
              </w:rPr>
              <w:t xml:space="preserve"> </w:t>
            </w:r>
            <w:r>
              <w:rPr>
                <w:rFonts w:ascii="Roboto" w:hAnsi="Roboto"/>
                <w:noProof/>
                <w:color w:val="2962FF"/>
                <w:lang w:eastAsia="en-GB"/>
              </w:rPr>
              <w:drawing>
                <wp:inline distT="0" distB="0" distL="0" distR="0" wp14:anchorId="02F00319" wp14:editId="4CB37A6C">
                  <wp:extent cx="519903" cy="464024"/>
                  <wp:effectExtent l="8890" t="0" r="3810" b="3810"/>
                  <wp:docPr id="19" name="Picture 19" descr="Apple Fruit Clipart Image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Fruit Clipart Image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flipH="1">
                            <a:off x="0" y="0"/>
                            <a:ext cx="526166" cy="469614"/>
                          </a:xfrm>
                          <a:prstGeom prst="rect">
                            <a:avLst/>
                          </a:prstGeom>
                          <a:noFill/>
                          <a:ln>
                            <a:noFill/>
                          </a:ln>
                        </pic:spPr>
                      </pic:pic>
                    </a:graphicData>
                  </a:graphic>
                </wp:inline>
              </w:drawing>
            </w:r>
          </w:p>
        </w:tc>
        <w:tc>
          <w:tcPr>
            <w:tcW w:w="2247" w:type="dxa"/>
          </w:tcPr>
          <w:p w:rsidR="00141559" w:rsidRPr="00D827F8" w:rsidRDefault="007E3885" w:rsidP="00780766">
            <w:r>
              <w:t xml:space="preserve">Draw a picture and rotate it – can your child identify how </w:t>
            </w:r>
            <w:proofErr w:type="gramStart"/>
            <w:r>
              <w:t>many quarter</w:t>
            </w:r>
            <w:proofErr w:type="gramEnd"/>
            <w:r>
              <w:t xml:space="preserve"> turns clockwise or anticlockwise it has taken?</w:t>
            </w:r>
          </w:p>
        </w:tc>
      </w:tr>
      <w:tr w:rsidR="00FE6DA0" w:rsidRPr="00D827F8" w:rsidTr="00E02B50">
        <w:tc>
          <w:tcPr>
            <w:tcW w:w="1352" w:type="dxa"/>
          </w:tcPr>
          <w:p w:rsidR="00FE6DA0" w:rsidRPr="00D827F8" w:rsidRDefault="00FE6DA0" w:rsidP="00645B03">
            <w:pPr>
              <w:rPr>
                <w:b/>
              </w:rPr>
            </w:pPr>
            <w:r w:rsidRPr="00D827F8">
              <w:rPr>
                <w:b/>
              </w:rPr>
              <w:t>Wednesday</w:t>
            </w:r>
          </w:p>
        </w:tc>
        <w:tc>
          <w:tcPr>
            <w:tcW w:w="1827" w:type="dxa"/>
          </w:tcPr>
          <w:p w:rsidR="00FE6DA0" w:rsidRPr="00D827F8" w:rsidRDefault="00FE6DA0" w:rsidP="00645B03">
            <w:r w:rsidRPr="00D827F8">
              <w:t xml:space="preserve">Times Table </w:t>
            </w:r>
            <w:proofErr w:type="spellStart"/>
            <w:r w:rsidRPr="00D827F8">
              <w:t>Rockstars</w:t>
            </w:r>
            <w:proofErr w:type="spellEnd"/>
          </w:p>
          <w:p w:rsidR="00FE6DA0" w:rsidRPr="00D827F8" w:rsidRDefault="00FE6DA0" w:rsidP="00645B03">
            <w:r w:rsidRPr="00D827F8">
              <w:t>Hit the Button – number bonds and double and halves.</w:t>
            </w:r>
          </w:p>
          <w:p w:rsidR="00780766" w:rsidRPr="00D827F8" w:rsidRDefault="00780766" w:rsidP="00645B03"/>
        </w:tc>
        <w:tc>
          <w:tcPr>
            <w:tcW w:w="3590" w:type="dxa"/>
          </w:tcPr>
          <w:p w:rsidR="00EA6C76" w:rsidRDefault="00EA6C76" w:rsidP="00EA6C76">
            <w:pPr>
              <w:rPr>
                <w:i/>
              </w:rPr>
            </w:pPr>
            <w:r>
              <w:rPr>
                <w:i/>
              </w:rPr>
              <w:t xml:space="preserve">To use the </w:t>
            </w:r>
            <w:r w:rsidRPr="007E3885">
              <w:rPr>
                <w:b/>
                <w:i/>
              </w:rPr>
              <w:t xml:space="preserve">language forwards, backwords, left, right, </w:t>
            </w:r>
            <w:r w:rsidRPr="007E3885">
              <w:rPr>
                <w:b/>
                <w:i/>
                <w:color w:val="FF0000"/>
              </w:rPr>
              <w:t>clockwise, anticlockwise</w:t>
            </w:r>
            <w:r w:rsidRPr="007E3885">
              <w:rPr>
                <w:i/>
                <w:color w:val="FF0000"/>
              </w:rPr>
              <w:t xml:space="preserve"> </w:t>
            </w:r>
            <w:r>
              <w:rPr>
                <w:i/>
              </w:rPr>
              <w:t>to describe movement.</w:t>
            </w:r>
          </w:p>
          <w:p w:rsidR="004E7EAF" w:rsidRPr="004E7EAF" w:rsidRDefault="00EA6C76" w:rsidP="00780766">
            <w:pPr>
              <w:ind w:left="34" w:hanging="12"/>
            </w:pPr>
            <w:r>
              <w:t xml:space="preserve">Set up an obstacle course outside (weather dependent). Blind fold a member of your family and direct them around it using the language you have been practising. </w:t>
            </w:r>
          </w:p>
        </w:tc>
        <w:tc>
          <w:tcPr>
            <w:tcW w:w="2247" w:type="dxa"/>
          </w:tcPr>
          <w:p w:rsidR="004E7EAF" w:rsidRPr="00D827F8" w:rsidRDefault="00EA6C76" w:rsidP="00926C2E">
            <w:r>
              <w:t xml:space="preserve">Let your family member direct you around the course – can you follow their instructions? </w:t>
            </w:r>
          </w:p>
        </w:tc>
      </w:tr>
      <w:tr w:rsidR="00E02B50" w:rsidRPr="00D827F8" w:rsidTr="00E02B50">
        <w:tc>
          <w:tcPr>
            <w:tcW w:w="1352" w:type="dxa"/>
          </w:tcPr>
          <w:p w:rsidR="00E02B50" w:rsidRPr="00D827F8" w:rsidRDefault="00E02B50" w:rsidP="00E02B50">
            <w:pPr>
              <w:rPr>
                <w:b/>
              </w:rPr>
            </w:pPr>
            <w:r w:rsidRPr="00D827F8">
              <w:rPr>
                <w:b/>
              </w:rPr>
              <w:t>Thursday</w:t>
            </w:r>
          </w:p>
        </w:tc>
        <w:tc>
          <w:tcPr>
            <w:tcW w:w="1827" w:type="dxa"/>
          </w:tcPr>
          <w:p w:rsidR="00E02B50" w:rsidRPr="00D827F8" w:rsidRDefault="00E02B50" w:rsidP="00E02B50">
            <w:r w:rsidRPr="00D827F8">
              <w:t xml:space="preserve">Times Table </w:t>
            </w:r>
            <w:proofErr w:type="spellStart"/>
            <w:r w:rsidRPr="00D827F8">
              <w:t>Rockstars</w:t>
            </w:r>
            <w:proofErr w:type="spellEnd"/>
          </w:p>
          <w:p w:rsidR="00E02B50" w:rsidRPr="00D827F8" w:rsidRDefault="00E02B50" w:rsidP="00E02B50">
            <w:r w:rsidRPr="00D827F8">
              <w:t>Hit the Button – number bonds and double and halves.</w:t>
            </w:r>
          </w:p>
          <w:p w:rsidR="00E02B50" w:rsidRPr="00D827F8" w:rsidRDefault="00E02B50" w:rsidP="00E02B50"/>
        </w:tc>
        <w:tc>
          <w:tcPr>
            <w:tcW w:w="3590" w:type="dxa"/>
          </w:tcPr>
          <w:p w:rsidR="00E02B50" w:rsidRDefault="00E02B50" w:rsidP="00E02B50">
            <w:pPr>
              <w:rPr>
                <w:i/>
              </w:rPr>
            </w:pPr>
            <w:r>
              <w:rPr>
                <w:i/>
              </w:rPr>
              <w:t>To use compass directions to describe position.</w:t>
            </w:r>
          </w:p>
          <w:p w:rsidR="00E02B50" w:rsidRPr="003E6026" w:rsidRDefault="00E02B50" w:rsidP="00E02B50">
            <w:r>
              <w:t xml:space="preserve">Make your own compass to help you remember the position of the four compass points. Use it to direct your family members around the house! </w:t>
            </w:r>
          </w:p>
        </w:tc>
        <w:tc>
          <w:tcPr>
            <w:tcW w:w="2247" w:type="dxa"/>
          </w:tcPr>
          <w:p w:rsidR="00E02B50" w:rsidRPr="00D827F8" w:rsidRDefault="00E02B50" w:rsidP="00E02B50">
            <w:r>
              <w:t>Can you learn a rhyme to remember the compass points? Maybe you could make your own?</w:t>
            </w:r>
          </w:p>
        </w:tc>
      </w:tr>
      <w:tr w:rsidR="00E02B50" w:rsidRPr="00D827F8" w:rsidTr="00E02B50">
        <w:tc>
          <w:tcPr>
            <w:tcW w:w="1352" w:type="dxa"/>
          </w:tcPr>
          <w:p w:rsidR="00E02B50" w:rsidRPr="00D827F8" w:rsidRDefault="00E02B50" w:rsidP="00E02B50">
            <w:pPr>
              <w:rPr>
                <w:b/>
              </w:rPr>
            </w:pPr>
            <w:r w:rsidRPr="00D827F8">
              <w:rPr>
                <w:b/>
              </w:rPr>
              <w:t xml:space="preserve">Friday </w:t>
            </w:r>
          </w:p>
        </w:tc>
        <w:tc>
          <w:tcPr>
            <w:tcW w:w="1827" w:type="dxa"/>
          </w:tcPr>
          <w:p w:rsidR="00E02B50" w:rsidRPr="00D827F8" w:rsidRDefault="00E02B50" w:rsidP="00E02B50">
            <w:r w:rsidRPr="00D827F8">
              <w:t xml:space="preserve">Times Table </w:t>
            </w:r>
            <w:proofErr w:type="spellStart"/>
            <w:r w:rsidRPr="00D827F8">
              <w:t>Rockstars</w:t>
            </w:r>
            <w:proofErr w:type="spellEnd"/>
          </w:p>
          <w:p w:rsidR="00E02B50" w:rsidRPr="00D827F8" w:rsidRDefault="00E02B50" w:rsidP="00E02B50">
            <w:r w:rsidRPr="00D827F8">
              <w:t>Hit the Button – number bonds and double and halves.</w:t>
            </w:r>
          </w:p>
          <w:p w:rsidR="00E02B50" w:rsidRPr="00D827F8" w:rsidRDefault="00E02B50" w:rsidP="00E02B50"/>
        </w:tc>
        <w:tc>
          <w:tcPr>
            <w:tcW w:w="3590" w:type="dxa"/>
          </w:tcPr>
          <w:p w:rsidR="00E02B50" w:rsidRDefault="00E02B50" w:rsidP="00E02B50">
            <w:pPr>
              <w:rPr>
                <w:i/>
              </w:rPr>
            </w:pPr>
            <w:r>
              <w:rPr>
                <w:i/>
              </w:rPr>
              <w:t>To use compass directions to describe position.</w:t>
            </w:r>
          </w:p>
          <w:p w:rsidR="00E02B50" w:rsidRPr="003E6026" w:rsidRDefault="00E02B50" w:rsidP="00E02B50">
            <w:r>
              <w:t xml:space="preserve">Draw a treasure map – or use the ones attached – and describe the position of different images using the four compass points. </w:t>
            </w:r>
          </w:p>
        </w:tc>
        <w:tc>
          <w:tcPr>
            <w:tcW w:w="2247" w:type="dxa"/>
          </w:tcPr>
          <w:p w:rsidR="00E02B50" w:rsidRPr="00D827F8" w:rsidRDefault="00E02B50" w:rsidP="00E02B50">
            <w:r>
              <w:t>What is the point between north and west? Or between south and east?</w:t>
            </w:r>
            <w:r w:rsidR="00E3266C">
              <w:t xml:space="preserve"> Add these to the compass you made yesterday. </w:t>
            </w:r>
          </w:p>
        </w:tc>
      </w:tr>
    </w:tbl>
    <w:p w:rsidR="00AC461A" w:rsidRDefault="00AC461A" w:rsidP="00184C31">
      <w:pPr>
        <w:jc w:val="center"/>
        <w:rPr>
          <w:b/>
        </w:rPr>
      </w:pPr>
    </w:p>
    <w:p w:rsidR="00AC461A" w:rsidRDefault="00AC461A" w:rsidP="00184C31">
      <w:pPr>
        <w:jc w:val="center"/>
        <w:rPr>
          <w:b/>
        </w:rPr>
      </w:pPr>
    </w:p>
    <w:p w:rsidR="00307AC8" w:rsidRDefault="00307AC8" w:rsidP="00184C31">
      <w:pPr>
        <w:jc w:val="center"/>
        <w:rPr>
          <w:b/>
        </w:rPr>
      </w:pPr>
    </w:p>
    <w:p w:rsidR="00307AC8" w:rsidRDefault="00307AC8" w:rsidP="00184C31">
      <w:pPr>
        <w:jc w:val="center"/>
        <w:rPr>
          <w:b/>
        </w:rPr>
      </w:pPr>
    </w:p>
    <w:p w:rsidR="00184C31" w:rsidRPr="00D827F8" w:rsidRDefault="00184C31" w:rsidP="00184C31">
      <w:pPr>
        <w:jc w:val="center"/>
        <w:rPr>
          <w:b/>
        </w:rPr>
      </w:pPr>
      <w:r w:rsidRPr="00D827F8">
        <w:rPr>
          <w:b/>
        </w:rPr>
        <w:lastRenderedPageBreak/>
        <w:t>Topic</w:t>
      </w:r>
    </w:p>
    <w:p w:rsidR="00184C31" w:rsidRPr="00D827F8" w:rsidRDefault="00645B03" w:rsidP="00184C31">
      <w:pPr>
        <w:rPr>
          <w:b/>
        </w:rPr>
      </w:pPr>
      <w:r w:rsidRPr="00D827F8">
        <w:rPr>
          <w:b/>
        </w:rPr>
        <w:t>Pioneers:</w:t>
      </w:r>
    </w:p>
    <w:p w:rsidR="003B0DAA" w:rsidRDefault="009A62FB" w:rsidP="00184C31">
      <w:r>
        <w:t>It’s your chance to be a pioneer!</w:t>
      </w:r>
    </w:p>
    <w:p w:rsidR="009A62FB" w:rsidRDefault="009A62FB" w:rsidP="00184C31">
      <w:r>
        <w:t>Think about the people you have learnt about and the things they did to change the world or make things better. Some of the things they did were for fun, some were more serious.</w:t>
      </w:r>
    </w:p>
    <w:p w:rsidR="009A62FB" w:rsidRDefault="009A62FB" w:rsidP="00184C31">
      <w:r>
        <w:t>Your task is to pioneer your own creation. Here are some ideas:</w:t>
      </w:r>
    </w:p>
    <w:tbl>
      <w:tblPr>
        <w:tblStyle w:val="TableGrid"/>
        <w:tblW w:w="0" w:type="auto"/>
        <w:jc w:val="center"/>
        <w:tblLook w:val="04A0" w:firstRow="1" w:lastRow="0" w:firstColumn="1" w:lastColumn="0" w:noHBand="0" w:noVBand="1"/>
      </w:tblPr>
      <w:tblGrid>
        <w:gridCol w:w="3005"/>
        <w:gridCol w:w="3005"/>
        <w:gridCol w:w="3006"/>
      </w:tblGrid>
      <w:tr w:rsidR="009A62FB" w:rsidTr="00833F73">
        <w:trPr>
          <w:jc w:val="center"/>
        </w:trPr>
        <w:tc>
          <w:tcPr>
            <w:tcW w:w="3005" w:type="dxa"/>
          </w:tcPr>
          <w:p w:rsidR="009A62FB" w:rsidRPr="00307AC8" w:rsidRDefault="009A62FB" w:rsidP="00833F73">
            <w:pPr>
              <w:jc w:val="center"/>
              <w:rPr>
                <w:color w:val="C45911" w:themeColor="accent2" w:themeShade="BF"/>
              </w:rPr>
            </w:pPr>
            <w:r w:rsidRPr="00307AC8">
              <w:rPr>
                <w:color w:val="C45911" w:themeColor="accent2" w:themeShade="BF"/>
              </w:rPr>
              <w:t>Re-write the words to your favourite song and record your performance!</w:t>
            </w:r>
          </w:p>
          <w:p w:rsidR="0077622D" w:rsidRPr="00307AC8" w:rsidRDefault="0077622D" w:rsidP="00833F73">
            <w:pPr>
              <w:jc w:val="center"/>
              <w:rPr>
                <w:color w:val="C45911" w:themeColor="accent2" w:themeShade="BF"/>
              </w:rPr>
            </w:pPr>
          </w:p>
        </w:tc>
        <w:tc>
          <w:tcPr>
            <w:tcW w:w="3005" w:type="dxa"/>
          </w:tcPr>
          <w:p w:rsidR="009A62FB" w:rsidRPr="00307AC8" w:rsidRDefault="009A62FB" w:rsidP="00833F73">
            <w:pPr>
              <w:jc w:val="center"/>
              <w:rPr>
                <w:color w:val="2E74B5" w:themeColor="accent1" w:themeShade="BF"/>
              </w:rPr>
            </w:pPr>
            <w:r w:rsidRPr="00307AC8">
              <w:rPr>
                <w:color w:val="2E74B5" w:themeColor="accent1" w:themeShade="BF"/>
              </w:rPr>
              <w:t>Create another Rube Goldberg machine – but name it after yourself!</w:t>
            </w:r>
          </w:p>
        </w:tc>
        <w:tc>
          <w:tcPr>
            <w:tcW w:w="3006" w:type="dxa"/>
          </w:tcPr>
          <w:p w:rsidR="009A62FB" w:rsidRPr="00307AC8" w:rsidRDefault="009A62FB" w:rsidP="00833F73">
            <w:pPr>
              <w:jc w:val="center"/>
              <w:rPr>
                <w:color w:val="538135" w:themeColor="accent6" w:themeShade="BF"/>
              </w:rPr>
            </w:pPr>
            <w:r w:rsidRPr="00307AC8">
              <w:rPr>
                <w:color w:val="538135" w:themeColor="accent6" w:themeShade="BF"/>
              </w:rPr>
              <w:t>Design or make a robot to help solve a problem to do with lock-down.</w:t>
            </w:r>
          </w:p>
        </w:tc>
      </w:tr>
      <w:tr w:rsidR="009A62FB" w:rsidTr="00833F73">
        <w:trPr>
          <w:jc w:val="center"/>
        </w:trPr>
        <w:tc>
          <w:tcPr>
            <w:tcW w:w="3005" w:type="dxa"/>
          </w:tcPr>
          <w:p w:rsidR="009A62FB" w:rsidRPr="00307AC8" w:rsidRDefault="009A62FB" w:rsidP="00833F73">
            <w:pPr>
              <w:jc w:val="center"/>
              <w:rPr>
                <w:color w:val="1F4E79" w:themeColor="accent1" w:themeShade="80"/>
              </w:rPr>
            </w:pPr>
            <w:r w:rsidRPr="00307AC8">
              <w:rPr>
                <w:color w:val="1F4E79" w:themeColor="accent1" w:themeShade="80"/>
              </w:rPr>
              <w:t>Create a self-portrait to celebrate what makes your special.</w:t>
            </w:r>
          </w:p>
          <w:p w:rsidR="0077622D" w:rsidRPr="00307AC8" w:rsidRDefault="0077622D" w:rsidP="00833F73">
            <w:pPr>
              <w:jc w:val="center"/>
              <w:rPr>
                <w:color w:val="1F4E79" w:themeColor="accent1" w:themeShade="80"/>
              </w:rPr>
            </w:pPr>
          </w:p>
        </w:tc>
        <w:tc>
          <w:tcPr>
            <w:tcW w:w="3005" w:type="dxa"/>
          </w:tcPr>
          <w:p w:rsidR="009A62FB" w:rsidRPr="00307AC8" w:rsidRDefault="009A62FB" w:rsidP="00833F73">
            <w:pPr>
              <w:jc w:val="center"/>
              <w:rPr>
                <w:color w:val="FF0000"/>
              </w:rPr>
            </w:pPr>
            <w:r w:rsidRPr="00307AC8">
              <w:rPr>
                <w:color w:val="FF0000"/>
              </w:rPr>
              <w:t>Create a dance or gymnastics routine and record your performance.</w:t>
            </w:r>
          </w:p>
        </w:tc>
        <w:tc>
          <w:tcPr>
            <w:tcW w:w="3006" w:type="dxa"/>
          </w:tcPr>
          <w:p w:rsidR="009A62FB" w:rsidRDefault="009A62FB" w:rsidP="00833F73">
            <w:pPr>
              <w:jc w:val="center"/>
              <w:rPr>
                <w:color w:val="92D050"/>
              </w:rPr>
            </w:pPr>
            <w:r w:rsidRPr="00307AC8">
              <w:rPr>
                <w:color w:val="92D050"/>
              </w:rPr>
              <w:t>Can you make a short film?</w:t>
            </w:r>
          </w:p>
          <w:p w:rsidR="00833F73" w:rsidRPr="00307AC8" w:rsidRDefault="00833F73" w:rsidP="00833F73">
            <w:pPr>
              <w:jc w:val="center"/>
              <w:rPr>
                <w:color w:val="92D050"/>
              </w:rPr>
            </w:pPr>
            <w:r>
              <w:rPr>
                <w:color w:val="92D050"/>
              </w:rPr>
              <w:t>Try a stop motion animation film.</w:t>
            </w:r>
          </w:p>
        </w:tc>
      </w:tr>
      <w:tr w:rsidR="009A62FB" w:rsidTr="00833F73">
        <w:trPr>
          <w:jc w:val="center"/>
        </w:trPr>
        <w:tc>
          <w:tcPr>
            <w:tcW w:w="3005" w:type="dxa"/>
          </w:tcPr>
          <w:p w:rsidR="009A62FB" w:rsidRPr="00307AC8" w:rsidRDefault="009A62FB" w:rsidP="00833F73">
            <w:pPr>
              <w:jc w:val="center"/>
              <w:rPr>
                <w:color w:val="538135" w:themeColor="accent6" w:themeShade="BF"/>
              </w:rPr>
            </w:pPr>
            <w:r w:rsidRPr="00307AC8">
              <w:rPr>
                <w:color w:val="538135" w:themeColor="accent6" w:themeShade="BF"/>
              </w:rPr>
              <w:t>Invent a new recipe! You can only use ingredients in your house – you can’t go out and buy anything extra!</w:t>
            </w:r>
          </w:p>
          <w:p w:rsidR="0077622D" w:rsidRPr="00307AC8" w:rsidRDefault="0077622D" w:rsidP="00833F73">
            <w:pPr>
              <w:jc w:val="center"/>
              <w:rPr>
                <w:color w:val="538135" w:themeColor="accent6" w:themeShade="BF"/>
              </w:rPr>
            </w:pPr>
          </w:p>
        </w:tc>
        <w:tc>
          <w:tcPr>
            <w:tcW w:w="3005" w:type="dxa"/>
          </w:tcPr>
          <w:p w:rsidR="009A62FB" w:rsidRPr="00307AC8" w:rsidRDefault="0077622D" w:rsidP="00833F73">
            <w:pPr>
              <w:jc w:val="center"/>
              <w:rPr>
                <w:color w:val="0070C0"/>
              </w:rPr>
            </w:pPr>
            <w:r w:rsidRPr="00307AC8">
              <w:rPr>
                <w:color w:val="0070C0"/>
              </w:rPr>
              <w:t>Design and make a new board game.</w:t>
            </w:r>
          </w:p>
        </w:tc>
        <w:tc>
          <w:tcPr>
            <w:tcW w:w="3006" w:type="dxa"/>
          </w:tcPr>
          <w:p w:rsidR="009A62FB" w:rsidRPr="00307AC8" w:rsidRDefault="0077622D" w:rsidP="00833F73">
            <w:pPr>
              <w:jc w:val="center"/>
              <w:rPr>
                <w:color w:val="7030A0"/>
              </w:rPr>
            </w:pPr>
            <w:r w:rsidRPr="00307AC8">
              <w:rPr>
                <w:color w:val="7030A0"/>
              </w:rPr>
              <w:t>Write a quiz to play with your friends and family over video chat.</w:t>
            </w:r>
          </w:p>
        </w:tc>
      </w:tr>
      <w:tr w:rsidR="009A62FB" w:rsidTr="00833F73">
        <w:trPr>
          <w:jc w:val="center"/>
        </w:trPr>
        <w:tc>
          <w:tcPr>
            <w:tcW w:w="3005" w:type="dxa"/>
          </w:tcPr>
          <w:p w:rsidR="009A62FB" w:rsidRPr="00307AC8" w:rsidRDefault="0077622D" w:rsidP="00833F73">
            <w:pPr>
              <w:jc w:val="center"/>
              <w:rPr>
                <w:color w:val="806000" w:themeColor="accent4" w:themeShade="80"/>
              </w:rPr>
            </w:pPr>
            <w:r w:rsidRPr="00307AC8">
              <w:rPr>
                <w:color w:val="806000" w:themeColor="accent4" w:themeShade="80"/>
              </w:rPr>
              <w:t>Create your own map of where you live with everything that i</w:t>
            </w:r>
            <w:r w:rsidR="00833F73">
              <w:rPr>
                <w:color w:val="806000" w:themeColor="accent4" w:themeShade="80"/>
              </w:rPr>
              <w:t>s</w:t>
            </w:r>
            <w:bookmarkStart w:id="0" w:name="_GoBack"/>
            <w:bookmarkEnd w:id="0"/>
            <w:r w:rsidRPr="00307AC8">
              <w:rPr>
                <w:color w:val="806000" w:themeColor="accent4" w:themeShade="80"/>
              </w:rPr>
              <w:t xml:space="preserve"> important to you on it.</w:t>
            </w:r>
          </w:p>
          <w:p w:rsidR="0077622D" w:rsidRPr="00307AC8" w:rsidRDefault="0077622D" w:rsidP="00833F73">
            <w:pPr>
              <w:jc w:val="center"/>
              <w:rPr>
                <w:color w:val="806000" w:themeColor="accent4" w:themeShade="80"/>
              </w:rPr>
            </w:pPr>
          </w:p>
        </w:tc>
        <w:tc>
          <w:tcPr>
            <w:tcW w:w="3005" w:type="dxa"/>
          </w:tcPr>
          <w:p w:rsidR="009A62FB" w:rsidRPr="00307AC8" w:rsidRDefault="0077622D" w:rsidP="00833F73">
            <w:pPr>
              <w:jc w:val="center"/>
              <w:rPr>
                <w:color w:val="00B050"/>
              </w:rPr>
            </w:pPr>
            <w:r w:rsidRPr="00307AC8">
              <w:rPr>
                <w:color w:val="00B050"/>
              </w:rPr>
              <w:t>Write to the Prime Minister telling him about what you want to see changed.</w:t>
            </w:r>
          </w:p>
        </w:tc>
        <w:tc>
          <w:tcPr>
            <w:tcW w:w="3006" w:type="dxa"/>
          </w:tcPr>
          <w:p w:rsidR="009A62FB" w:rsidRPr="00307AC8" w:rsidRDefault="0077622D" w:rsidP="00833F73">
            <w:pPr>
              <w:jc w:val="center"/>
              <w:rPr>
                <w:color w:val="ED7D31" w:themeColor="accent2"/>
              </w:rPr>
            </w:pPr>
            <w:r w:rsidRPr="00307AC8">
              <w:rPr>
                <w:color w:val="ED7D31" w:themeColor="accent2"/>
              </w:rPr>
              <w:t>Set up a food bank collection point outside your house.</w:t>
            </w:r>
          </w:p>
        </w:tc>
      </w:tr>
      <w:tr w:rsidR="0077622D" w:rsidTr="00833F73">
        <w:trPr>
          <w:jc w:val="center"/>
        </w:trPr>
        <w:tc>
          <w:tcPr>
            <w:tcW w:w="3005" w:type="dxa"/>
          </w:tcPr>
          <w:p w:rsidR="0077622D" w:rsidRPr="00307AC8" w:rsidRDefault="0077622D" w:rsidP="00833F73">
            <w:pPr>
              <w:jc w:val="center"/>
              <w:rPr>
                <w:color w:val="C00000"/>
              </w:rPr>
            </w:pPr>
            <w:r w:rsidRPr="00307AC8">
              <w:rPr>
                <w:color w:val="C00000"/>
              </w:rPr>
              <w:t>Make cards to send to your local care home or key workers. Put a smile on their face!</w:t>
            </w:r>
          </w:p>
        </w:tc>
        <w:tc>
          <w:tcPr>
            <w:tcW w:w="3005" w:type="dxa"/>
          </w:tcPr>
          <w:p w:rsidR="0077622D" w:rsidRPr="00307AC8" w:rsidRDefault="0077622D" w:rsidP="00833F73">
            <w:pPr>
              <w:jc w:val="center"/>
              <w:rPr>
                <w:color w:val="1F4E79" w:themeColor="accent1" w:themeShade="80"/>
              </w:rPr>
            </w:pPr>
            <w:r w:rsidRPr="00307AC8">
              <w:rPr>
                <w:color w:val="1F4E79" w:themeColor="accent1" w:themeShade="80"/>
              </w:rPr>
              <w:t>Set me a challenge. I promise I’ll try to complete them!</w:t>
            </w:r>
          </w:p>
        </w:tc>
        <w:tc>
          <w:tcPr>
            <w:tcW w:w="3006" w:type="dxa"/>
          </w:tcPr>
          <w:p w:rsidR="0077622D" w:rsidRPr="00307AC8" w:rsidRDefault="0077622D" w:rsidP="00833F73">
            <w:pPr>
              <w:jc w:val="center"/>
              <w:rPr>
                <w:color w:val="385623" w:themeColor="accent6" w:themeShade="80"/>
              </w:rPr>
            </w:pPr>
            <w:r w:rsidRPr="00307AC8">
              <w:rPr>
                <w:color w:val="385623" w:themeColor="accent6" w:themeShade="80"/>
              </w:rPr>
              <w:t>Do something to raise money for a charity of your choice. Why not team up with some of your class mates or family to make the challenge as big as possible!</w:t>
            </w:r>
          </w:p>
          <w:p w:rsidR="0077622D" w:rsidRPr="00307AC8" w:rsidRDefault="0077622D" w:rsidP="00833F73">
            <w:pPr>
              <w:jc w:val="center"/>
              <w:rPr>
                <w:color w:val="385623" w:themeColor="accent6" w:themeShade="80"/>
              </w:rPr>
            </w:pPr>
          </w:p>
        </w:tc>
      </w:tr>
    </w:tbl>
    <w:p w:rsidR="009A62FB" w:rsidRDefault="009A62FB" w:rsidP="00184C31"/>
    <w:p w:rsidR="003B0DAA" w:rsidRDefault="003B0DAA" w:rsidP="00184C31"/>
    <w:p w:rsidR="009A62FB" w:rsidRPr="00D827F8" w:rsidRDefault="009A62FB" w:rsidP="00184C31"/>
    <w:p w:rsidR="00D827F8" w:rsidRDefault="00D827F8" w:rsidP="00184C31"/>
    <w:p w:rsidR="0036334E" w:rsidRDefault="0036334E" w:rsidP="00184C31"/>
    <w:p w:rsidR="0036334E" w:rsidRDefault="0036334E" w:rsidP="00184C31"/>
    <w:p w:rsidR="0036334E" w:rsidRDefault="0036334E" w:rsidP="00184C31"/>
    <w:p w:rsidR="0036334E" w:rsidRDefault="0036334E" w:rsidP="00184C31"/>
    <w:p w:rsidR="0036334E" w:rsidRPr="00D827F8" w:rsidRDefault="0036334E" w:rsidP="00184C31"/>
    <w:p w:rsidR="00D827F8" w:rsidRDefault="00D827F8" w:rsidP="00184C31"/>
    <w:p w:rsidR="00993445" w:rsidRDefault="00993445" w:rsidP="00184C31"/>
    <w:p w:rsidR="00184C31" w:rsidRPr="00D827F8" w:rsidRDefault="00184C31" w:rsidP="00184C31">
      <w:pPr>
        <w:jc w:val="center"/>
        <w:rPr>
          <w:b/>
        </w:rPr>
      </w:pPr>
      <w:r w:rsidRPr="00D827F8">
        <w:rPr>
          <w:b/>
        </w:rPr>
        <w:lastRenderedPageBreak/>
        <w:t>Science</w:t>
      </w:r>
    </w:p>
    <w:p w:rsidR="0045432D" w:rsidRDefault="0045432D" w:rsidP="0045432D">
      <w:pPr>
        <w:jc w:val="center"/>
      </w:pPr>
      <w:r w:rsidRPr="00D827F8">
        <w:t xml:space="preserve">These suggestions draw on </w:t>
      </w:r>
      <w:r w:rsidR="00CC2FB1" w:rsidRPr="00D827F8">
        <w:t>different</w:t>
      </w:r>
      <w:r w:rsidRPr="00D827F8">
        <w:t xml:space="preserve"> areas of science from the Year 2 curriculum.</w:t>
      </w:r>
    </w:p>
    <w:p w:rsidR="009A62FB" w:rsidRDefault="009A62FB" w:rsidP="00DA07BA">
      <w:pPr>
        <w:rPr>
          <w:b/>
        </w:rPr>
      </w:pPr>
      <w:r>
        <w:rPr>
          <w:b/>
        </w:rPr>
        <w:t>Plants:</w:t>
      </w:r>
    </w:p>
    <w:p w:rsidR="009A62FB" w:rsidRDefault="009A62FB" w:rsidP="00DA07BA">
      <w:r>
        <w:t>We had lots of plants growing in our classroom and I didn’t manage to rescue them all. Draw what you think will have happened to them. Can you explain why they might look this way?</w:t>
      </w:r>
    </w:p>
    <w:p w:rsidR="009A62FB" w:rsidRPr="009A62FB" w:rsidRDefault="009A62FB" w:rsidP="00DA07BA"/>
    <w:p w:rsidR="00DA07BA" w:rsidRDefault="00DA07BA" w:rsidP="00DA07BA">
      <w:pPr>
        <w:rPr>
          <w:b/>
        </w:rPr>
      </w:pPr>
      <w:r>
        <w:rPr>
          <w:b/>
        </w:rPr>
        <w:t>Materials:</w:t>
      </w:r>
    </w:p>
    <w:p w:rsidR="003B0DAA" w:rsidRDefault="009A62FB" w:rsidP="00DA07BA">
      <w:r>
        <w:t xml:space="preserve">Have a go at making a shadow message. Think carefully about the lettering and which direction to hold your sign so that it can be read. </w:t>
      </w:r>
    </w:p>
    <w:p w:rsidR="009A62FB" w:rsidRDefault="009A62FB" w:rsidP="009A62FB">
      <w:pPr>
        <w:jc w:val="center"/>
        <w:rPr>
          <w:rFonts w:ascii="Roboto" w:hAnsi="Roboto"/>
          <w:noProof/>
          <w:color w:val="2962FF"/>
          <w:lang w:eastAsia="en-GB"/>
        </w:rPr>
      </w:pPr>
      <w:r>
        <w:rPr>
          <w:noProof/>
          <w:lang w:eastAsia="en-GB"/>
        </w:rPr>
        <w:drawing>
          <wp:inline distT="0" distB="0" distL="0" distR="0">
            <wp:extent cx="2620645" cy="1746885"/>
            <wp:effectExtent l="0" t="0" r="8255" b="5715"/>
            <wp:docPr id="1" name="Picture 1" descr="C:\Users\cphillips\AppData\Local\Microsoft\Windows\INetCache\Content.MSO\82C582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phillips\AppData\Local\Microsoft\Windows\INetCache\Content.MSO\82C5821B.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0645" cy="1746885"/>
                    </a:xfrm>
                    <a:prstGeom prst="rect">
                      <a:avLst/>
                    </a:prstGeom>
                    <a:noFill/>
                    <a:ln>
                      <a:noFill/>
                    </a:ln>
                  </pic:spPr>
                </pic:pic>
              </a:graphicData>
            </a:graphic>
          </wp:inline>
        </w:drawing>
      </w:r>
      <w:r>
        <w:rPr>
          <w:noProof/>
          <w:lang w:eastAsia="en-GB"/>
        </w:rPr>
        <w:drawing>
          <wp:inline distT="0" distB="0" distL="0" distR="0">
            <wp:extent cx="1312473" cy="1759917"/>
            <wp:effectExtent l="0" t="0" r="2540" b="0"/>
            <wp:docPr id="2" name="Picture 2" descr="C:\Users\cphillips\AppData\Local\Microsoft\Windows\INetCache\Content.MSO\3225FD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hillips\AppData\Local\Microsoft\Windows\INetCache\Content.MSO\3225FDE1.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5587" cy="1777501"/>
                    </a:xfrm>
                    <a:prstGeom prst="rect">
                      <a:avLst/>
                    </a:prstGeom>
                    <a:noFill/>
                    <a:ln>
                      <a:noFill/>
                    </a:ln>
                  </pic:spPr>
                </pic:pic>
              </a:graphicData>
            </a:graphic>
          </wp:inline>
        </w:drawing>
      </w:r>
    </w:p>
    <w:p w:rsidR="003B0DAA" w:rsidRDefault="009A62FB" w:rsidP="009A62FB">
      <w:pPr>
        <w:jc w:val="center"/>
      </w:pPr>
      <w:r>
        <w:rPr>
          <w:rFonts w:ascii="Roboto" w:hAnsi="Roboto"/>
          <w:noProof/>
          <w:color w:val="2962FF"/>
          <w:lang w:eastAsia="en-GB"/>
        </w:rPr>
        <w:drawing>
          <wp:inline distT="0" distB="0" distL="0" distR="0">
            <wp:extent cx="1265501" cy="1696932"/>
            <wp:effectExtent l="0" t="0" r="0" b="0"/>
            <wp:docPr id="3" name="Picture 3" descr="Shadow Messages | Onthank Primary School">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dow Messages | Onthank Primary School">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0943" cy="1731047"/>
                    </a:xfrm>
                    <a:prstGeom prst="rect">
                      <a:avLst/>
                    </a:prstGeom>
                    <a:noFill/>
                    <a:ln>
                      <a:noFill/>
                    </a:ln>
                  </pic:spPr>
                </pic:pic>
              </a:graphicData>
            </a:graphic>
          </wp:inline>
        </w:drawing>
      </w:r>
      <w:r>
        <w:rPr>
          <w:rFonts w:ascii="Roboto" w:hAnsi="Roboto"/>
          <w:noProof/>
          <w:color w:val="2962FF"/>
          <w:lang w:eastAsia="en-GB"/>
        </w:rPr>
        <w:drawing>
          <wp:inline distT="0" distB="0" distL="0" distR="0">
            <wp:extent cx="2702560" cy="1692275"/>
            <wp:effectExtent l="0" t="0" r="2540" b="3175"/>
            <wp:docPr id="4" name="Picture 4" descr="Shadow Messages | Onthank Primary School">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adow Messages | Onthank Primary School">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2560" cy="1692275"/>
                    </a:xfrm>
                    <a:prstGeom prst="rect">
                      <a:avLst/>
                    </a:prstGeom>
                    <a:noFill/>
                    <a:ln>
                      <a:noFill/>
                    </a:ln>
                  </pic:spPr>
                </pic:pic>
              </a:graphicData>
            </a:graphic>
          </wp:inline>
        </w:drawing>
      </w:r>
    </w:p>
    <w:sectPr w:rsidR="003B0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C531E"/>
    <w:multiLevelType w:val="hybridMultilevel"/>
    <w:tmpl w:val="376A4006"/>
    <w:lvl w:ilvl="0" w:tplc="3190E5B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004613"/>
    <w:multiLevelType w:val="multilevel"/>
    <w:tmpl w:val="EDF45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B41731"/>
    <w:multiLevelType w:val="hybridMultilevel"/>
    <w:tmpl w:val="06C624FA"/>
    <w:lvl w:ilvl="0" w:tplc="199CE24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420D9C"/>
    <w:multiLevelType w:val="hybridMultilevel"/>
    <w:tmpl w:val="F3663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17D4598"/>
    <w:multiLevelType w:val="hybridMultilevel"/>
    <w:tmpl w:val="F01C12F6"/>
    <w:lvl w:ilvl="0" w:tplc="28140CC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AB1CDA"/>
    <w:multiLevelType w:val="hybridMultilevel"/>
    <w:tmpl w:val="9A04F3A8"/>
    <w:lvl w:ilvl="0" w:tplc="548288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C31"/>
    <w:rsid w:val="000035CA"/>
    <w:rsid w:val="00025430"/>
    <w:rsid w:val="00085733"/>
    <w:rsid w:val="00141559"/>
    <w:rsid w:val="00184C31"/>
    <w:rsid w:val="00187C29"/>
    <w:rsid w:val="001A7075"/>
    <w:rsid w:val="001B3944"/>
    <w:rsid w:val="001C5478"/>
    <w:rsid w:val="001F0602"/>
    <w:rsid w:val="002E7EB4"/>
    <w:rsid w:val="00301DA0"/>
    <w:rsid w:val="003065FF"/>
    <w:rsid w:val="00307AC8"/>
    <w:rsid w:val="00321953"/>
    <w:rsid w:val="0036334E"/>
    <w:rsid w:val="003B0DAA"/>
    <w:rsid w:val="003E6026"/>
    <w:rsid w:val="004310E2"/>
    <w:rsid w:val="0044638F"/>
    <w:rsid w:val="004501E9"/>
    <w:rsid w:val="0045432D"/>
    <w:rsid w:val="004E7EAF"/>
    <w:rsid w:val="00517FAC"/>
    <w:rsid w:val="00604EF3"/>
    <w:rsid w:val="00645B03"/>
    <w:rsid w:val="00721A7F"/>
    <w:rsid w:val="00743481"/>
    <w:rsid w:val="00774815"/>
    <w:rsid w:val="0077622D"/>
    <w:rsid w:val="00780766"/>
    <w:rsid w:val="00794C90"/>
    <w:rsid w:val="007D1B4B"/>
    <w:rsid w:val="007E3885"/>
    <w:rsid w:val="007E40F1"/>
    <w:rsid w:val="008222F0"/>
    <w:rsid w:val="00833F73"/>
    <w:rsid w:val="008602AE"/>
    <w:rsid w:val="00861F9A"/>
    <w:rsid w:val="008706C2"/>
    <w:rsid w:val="008A2E55"/>
    <w:rsid w:val="00926C2E"/>
    <w:rsid w:val="00950397"/>
    <w:rsid w:val="00993445"/>
    <w:rsid w:val="009A62FB"/>
    <w:rsid w:val="00A658C3"/>
    <w:rsid w:val="00A87C23"/>
    <w:rsid w:val="00AC461A"/>
    <w:rsid w:val="00AD135B"/>
    <w:rsid w:val="00AD7D41"/>
    <w:rsid w:val="00AF6BFD"/>
    <w:rsid w:val="00BE4D85"/>
    <w:rsid w:val="00C20059"/>
    <w:rsid w:val="00C468D0"/>
    <w:rsid w:val="00CC2FB1"/>
    <w:rsid w:val="00CC398D"/>
    <w:rsid w:val="00D07191"/>
    <w:rsid w:val="00D827F8"/>
    <w:rsid w:val="00DA07BA"/>
    <w:rsid w:val="00DA1E7F"/>
    <w:rsid w:val="00DB581F"/>
    <w:rsid w:val="00DF15B0"/>
    <w:rsid w:val="00E02B50"/>
    <w:rsid w:val="00E27FFC"/>
    <w:rsid w:val="00E3266C"/>
    <w:rsid w:val="00EA6C76"/>
    <w:rsid w:val="00F66D93"/>
    <w:rsid w:val="00FE6DA0"/>
    <w:rsid w:val="00FF6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C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4C31"/>
    <w:rPr>
      <w:color w:val="0563C1" w:themeColor="hyperlink"/>
      <w:u w:val="single"/>
    </w:rPr>
  </w:style>
  <w:style w:type="paragraph" w:styleId="ListParagraph">
    <w:name w:val="List Paragraph"/>
    <w:basedOn w:val="Normal"/>
    <w:uiPriority w:val="34"/>
    <w:qFormat/>
    <w:rsid w:val="00184C31"/>
    <w:pPr>
      <w:ind w:left="720"/>
      <w:contextualSpacing/>
    </w:pPr>
  </w:style>
  <w:style w:type="table" w:styleId="TableGrid">
    <w:name w:val="Table Grid"/>
    <w:basedOn w:val="TableNormal"/>
    <w:uiPriority w:val="39"/>
    <w:rsid w:val="00184C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22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2F0"/>
    <w:rPr>
      <w:rFonts w:ascii="Tahoma" w:hAnsi="Tahoma" w:cs="Tahoma"/>
      <w:sz w:val="16"/>
      <w:szCs w:val="16"/>
    </w:rPr>
  </w:style>
  <w:style w:type="paragraph" w:customStyle="1" w:styleId="style1">
    <w:name w:val="style1"/>
    <w:basedOn w:val="Normal"/>
    <w:rsid w:val="00D827F8"/>
    <w:pPr>
      <w:spacing w:before="100" w:beforeAutospacing="1" w:after="100" w:afterAutospacing="1" w:line="240" w:lineRule="auto"/>
    </w:pPr>
    <w:rPr>
      <w:rFonts w:ascii="Arial" w:eastAsia="Times New Roman" w:hAnsi="Arial" w:cs="Arial"/>
      <w:sz w:val="18"/>
      <w:szCs w:val="18"/>
      <w:lang w:eastAsia="en-GB"/>
    </w:rPr>
  </w:style>
  <w:style w:type="character" w:styleId="Strong">
    <w:name w:val="Strong"/>
    <w:basedOn w:val="DefaultParagraphFont"/>
    <w:uiPriority w:val="22"/>
    <w:qFormat/>
    <w:rsid w:val="00D827F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C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4C31"/>
    <w:rPr>
      <w:color w:val="0563C1" w:themeColor="hyperlink"/>
      <w:u w:val="single"/>
    </w:rPr>
  </w:style>
  <w:style w:type="paragraph" w:styleId="ListParagraph">
    <w:name w:val="List Paragraph"/>
    <w:basedOn w:val="Normal"/>
    <w:uiPriority w:val="34"/>
    <w:qFormat/>
    <w:rsid w:val="00184C31"/>
    <w:pPr>
      <w:ind w:left="720"/>
      <w:contextualSpacing/>
    </w:pPr>
  </w:style>
  <w:style w:type="table" w:styleId="TableGrid">
    <w:name w:val="Table Grid"/>
    <w:basedOn w:val="TableNormal"/>
    <w:uiPriority w:val="39"/>
    <w:rsid w:val="00184C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22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2F0"/>
    <w:rPr>
      <w:rFonts w:ascii="Tahoma" w:hAnsi="Tahoma" w:cs="Tahoma"/>
      <w:sz w:val="16"/>
      <w:szCs w:val="16"/>
    </w:rPr>
  </w:style>
  <w:style w:type="paragraph" w:customStyle="1" w:styleId="style1">
    <w:name w:val="style1"/>
    <w:basedOn w:val="Normal"/>
    <w:rsid w:val="00D827F8"/>
    <w:pPr>
      <w:spacing w:before="100" w:beforeAutospacing="1" w:after="100" w:afterAutospacing="1" w:line="240" w:lineRule="auto"/>
    </w:pPr>
    <w:rPr>
      <w:rFonts w:ascii="Arial" w:eastAsia="Times New Roman" w:hAnsi="Arial" w:cs="Arial"/>
      <w:sz w:val="18"/>
      <w:szCs w:val="18"/>
      <w:lang w:eastAsia="en-GB"/>
    </w:rPr>
  </w:style>
  <w:style w:type="character" w:styleId="Strong">
    <w:name w:val="Strong"/>
    <w:basedOn w:val="DefaultParagraphFont"/>
    <w:uiPriority w:val="22"/>
    <w:qFormat/>
    <w:rsid w:val="00D827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www.pinterest.com/pin/54676582957058364/&amp;psig=AOvVaw2Eu3AfQcGxZku3wobUpWCe&amp;ust=1589373266248000&amp;source=images&amp;cd=vfe&amp;ved=0CAIQjRxqFwoTCICptvmqrukCFQAAAAAdAAAAABAZ" TargetMode="External"/><Relationship Id="rId13" Type="http://schemas.openxmlformats.org/officeDocument/2006/relationships/image" Target="media/image5.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bromabakery.com/copycat-levain-bakery-chocolate-chip-cookies/" TargetMode="External"/><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https://www.google.co.uk/imgres?imgurl=https://blogs.glowscotland.org.uk/ea/public/onthankpsmain2018/uploads/sites/6995/2020/04/21175449/Screenshot_20200421-182651_WhatsApp-300x187.jpg&amp;imgrefurl=https://blogs.glowscotland.org.uk/ea/onthankpsmain2018/2020/04/21/shadow-messages/&amp;tbnid=f-z-Jmmd8qUb8M&amp;vet=12ahUKEwjAnIKcl67pAhXQ4YUKHS8HAKYQMygyegQIARB4..i&amp;docid=EZWKWF5IFirSrM&amp;w=300&amp;h=187&amp;itg=1&amp;q=shadow%20messages&amp;ved=2ahUKEwjAnIKcl67pAhXQ4YUKHS8HAKYQMygyegQIARB4"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s://www.google.co.uk/url?sa=i&amp;url=https://www.clipart.email/clipart/apple-fruit-clipart-images-221264.html&amp;psig=AOvVaw1dh0zTYRvFYykBmBb9N31b&amp;ust=1589375666953000&amp;source=images&amp;cd=vfe&amp;ved=0CAIQjRxqFwoTCPiApPKzrukCFQAAAAAdAAAAABA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ogle.co.uk/imgres?imgurl=https://blogs.glowscotland.org.uk/ea/public/onthankpsmain2018/uploads/sites/6995/2020/04/21175719/20200420_131701-e1587491894860-225x300.jpg&amp;imgrefurl=https://blogs.glowscotland.org.uk/ea/onthankpsmain2018/2020/04/21/shadow-messages/&amp;tbnid=kk4pmPE60z2Y0M&amp;vet=12ahUKEwjAnIKcl67pAhXQ4YUKHS8HAKYQMygqegQIARBk..i&amp;docid=EZWKWF5IFirSrM&amp;w=225&amp;h=300&amp;itg=1&amp;q=shadow%20messages&amp;ved=2ahUKEwjAnIKcl67pAhXQ4YUKHS8HAKYQMygqegQIARB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AF26AC41</Template>
  <TotalTime>149</TotalTime>
  <Pages>4</Pages>
  <Words>783</Words>
  <Characters>4465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Cooper Perry Primary School</Company>
  <LinksUpToDate>false</LinksUpToDate>
  <CharactersWithSpaces>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Phillips</dc:creator>
  <cp:lastModifiedBy>C Phillips</cp:lastModifiedBy>
  <cp:revision>9</cp:revision>
  <dcterms:created xsi:type="dcterms:W3CDTF">2020-05-12T11:04:00Z</dcterms:created>
  <dcterms:modified xsi:type="dcterms:W3CDTF">2020-05-13T08:58:00Z</dcterms:modified>
</cp:coreProperties>
</file>