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7BD" w:rsidRPr="004057BD" w:rsidRDefault="004057BD" w:rsidP="00D02906">
      <w:pPr>
        <w:jc w:val="center"/>
        <w:rPr>
          <w:sz w:val="32"/>
        </w:rPr>
      </w:pPr>
      <w:r w:rsidRPr="004057BD">
        <w:rPr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6085CEC0" wp14:editId="085991FE">
            <wp:simplePos x="0" y="0"/>
            <wp:positionH relativeFrom="column">
              <wp:posOffset>1636691</wp:posOffset>
            </wp:positionH>
            <wp:positionV relativeFrom="paragraph">
              <wp:posOffset>-414655</wp:posOffset>
            </wp:positionV>
            <wp:extent cx="2488019" cy="1299139"/>
            <wp:effectExtent l="0" t="0" r="7620" b="0"/>
            <wp:wrapNone/>
            <wp:docPr id="1" name="Picture 1" descr="Easter eggs clipart. Free download.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eggs clipart. Free download. | Creazill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019" cy="129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906" w:rsidRPr="004057BD">
        <w:rPr>
          <w:rFonts w:ascii="Comic Sans MS" w:hAnsi="Comic Sans MS"/>
          <w:b/>
          <w:sz w:val="32"/>
        </w:rPr>
        <w:t>Easter Holidays!</w:t>
      </w:r>
      <w:r w:rsidRPr="004057BD">
        <w:rPr>
          <w:sz w:val="32"/>
        </w:rPr>
        <w:t xml:space="preserve"> </w:t>
      </w:r>
    </w:p>
    <w:p w:rsidR="00D02906" w:rsidRPr="004057BD" w:rsidRDefault="00D02906" w:rsidP="00D02906">
      <w:pPr>
        <w:jc w:val="center"/>
        <w:rPr>
          <w:rFonts w:ascii="Comic Sans MS" w:hAnsi="Comic Sans MS"/>
          <w:sz w:val="28"/>
        </w:rPr>
      </w:pPr>
      <w:r w:rsidRPr="004057BD">
        <w:rPr>
          <w:rFonts w:ascii="Comic Sans MS" w:hAnsi="Comic Sans MS"/>
          <w:sz w:val="28"/>
        </w:rPr>
        <w:t>Suggested activities for stay-at-home fun!</w:t>
      </w:r>
    </w:p>
    <w:p w:rsidR="004057BD" w:rsidRPr="00D02906" w:rsidRDefault="004057BD" w:rsidP="00D02906">
      <w:pPr>
        <w:jc w:val="center"/>
        <w:rPr>
          <w:rFonts w:ascii="Comic Sans MS" w:hAnsi="Comic Sans MS"/>
        </w:rPr>
      </w:pPr>
    </w:p>
    <w:p w:rsidR="00D02906" w:rsidRPr="00D02906" w:rsidRDefault="004057BD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Have an </w:t>
      </w:r>
      <w:r w:rsidR="00D02906" w:rsidRPr="00D02906">
        <w:rPr>
          <w:rFonts w:ascii="Comic Sans MS" w:hAnsi="Comic Sans MS"/>
        </w:rPr>
        <w:t>Easter egg hunt – in the house or around the garden.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Make and send Easter cards to friends and family.</w:t>
      </w:r>
    </w:p>
    <w:p w:rsidR="00D02906" w:rsidRPr="00D02906" w:rsidRDefault="004057BD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Hold an </w:t>
      </w:r>
      <w:r w:rsidR="00D02906" w:rsidRPr="00D02906">
        <w:rPr>
          <w:rFonts w:ascii="Comic Sans MS" w:hAnsi="Comic Sans MS"/>
        </w:rPr>
        <w:t>Easter Bonnet parade – can you make a bonnet for everyone in your house and hold your own parade?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 xml:space="preserve">Bake an Easter cake – my mum used to always make a fruit cake for Easter, what is your favourite cake? Make that to share at home. </w:t>
      </w:r>
    </w:p>
    <w:p w:rsid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Bounce like a bunny – if you have been doing the Joe Wicks workouts, you’ll have been bouncing like a bunny! Can you come up with your own Easter themed exercises?</w:t>
      </w:r>
    </w:p>
    <w:p w:rsidR="004057BD" w:rsidRDefault="004057BD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Watch a film with a bunny in it! (I used to love watching Space Jam with Bugs Bunny!)</w:t>
      </w:r>
    </w:p>
    <w:p w:rsidR="004C089A" w:rsidRPr="00D02906" w:rsidRDefault="004C089A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Play a board game.</w:t>
      </w:r>
    </w:p>
    <w:p w:rsidR="00D02906" w:rsidRPr="00D02906" w:rsidRDefault="004057BD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Go on a rainbow walk – if you are ta</w:t>
      </w:r>
      <w:r w:rsidR="00D02906" w:rsidRPr="00D02906">
        <w:rPr>
          <w:rFonts w:ascii="Comic Sans MS" w:hAnsi="Comic Sans MS"/>
        </w:rPr>
        <w:t>king your daily out-door exercise, see how many rainbows you spot in people’s windows.</w:t>
      </w:r>
    </w:p>
    <w:p w:rsidR="00D02906" w:rsidRPr="00D02906" w:rsidRDefault="004057BD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Have a p</w:t>
      </w:r>
      <w:r w:rsidR="00D02906" w:rsidRPr="00D02906">
        <w:rPr>
          <w:rFonts w:ascii="Comic Sans MS" w:hAnsi="Comic Sans MS"/>
        </w:rPr>
        <w:t>icnic – as the weather gets warmer, have a picnic in the garden.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Video call a family member or friend who you haven’t seen for a while.</w:t>
      </w:r>
    </w:p>
    <w:p w:rsid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Bring the seaside to Stafford – I usually visit the seaside during the Easter holidays, what can you do at home or in the garden to bring the seaside to Stafford?</w:t>
      </w:r>
    </w:p>
    <w:p w:rsidR="004C089A" w:rsidRPr="00D02906" w:rsidRDefault="004C089A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Learn a card trick.</w:t>
      </w:r>
    </w:p>
    <w:p w:rsid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Read your favourite book to someone you love. You could even record a video of you reading it and send it to someone else to enjoy.</w:t>
      </w:r>
    </w:p>
    <w:p w:rsidR="004C089A" w:rsidRDefault="004C089A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How high can you drop an egg without it cracking? How can you protect the egg from cracking?</w:t>
      </w:r>
    </w:p>
    <w:p w:rsidR="00802D77" w:rsidRDefault="00802D77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How many socks can you put on one foot in a minute?</w:t>
      </w:r>
      <w:r w:rsidR="00694FDE">
        <w:rPr>
          <w:rFonts w:ascii="Comic Sans MS" w:hAnsi="Comic Sans MS"/>
        </w:rPr>
        <w:t xml:space="preserve"> </w:t>
      </w:r>
    </w:p>
    <w:p w:rsidR="00694FDE" w:rsidRPr="00D02906" w:rsidRDefault="00694FDE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Set your own minute long challenge!</w:t>
      </w:r>
    </w:p>
    <w:p w:rsid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Make an Easter themed fairy garden.</w:t>
      </w:r>
    </w:p>
    <w:p w:rsidR="004C089A" w:rsidRPr="00D02906" w:rsidRDefault="004C089A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Do a jigsaw.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Make an Easter bunny sock puppet!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Eat chocolate.</w:t>
      </w:r>
    </w:p>
    <w:p w:rsidR="00D02906" w:rsidRPr="00D02906" w:rsidRDefault="00D02906" w:rsidP="004057BD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</w:rPr>
      </w:pPr>
      <w:r w:rsidRPr="00D02906">
        <w:rPr>
          <w:rFonts w:ascii="Comic Sans MS" w:hAnsi="Comic Sans MS"/>
        </w:rPr>
        <w:t>Share your chocolate with your parents.</w:t>
      </w:r>
    </w:p>
    <w:p w:rsidR="00D02906" w:rsidRPr="00D02906" w:rsidRDefault="00D02906" w:rsidP="004057BD">
      <w:pPr>
        <w:pStyle w:val="ListParagraph"/>
        <w:spacing w:line="276" w:lineRule="auto"/>
        <w:rPr>
          <w:rFonts w:ascii="Comic Sans MS" w:hAnsi="Comic Sans MS"/>
        </w:rPr>
      </w:pPr>
    </w:p>
    <w:p w:rsidR="00D02906" w:rsidRPr="00D02906" w:rsidRDefault="00D02906" w:rsidP="004057BD">
      <w:pPr>
        <w:pStyle w:val="ListParagraph"/>
        <w:spacing w:line="276" w:lineRule="auto"/>
        <w:jc w:val="center"/>
        <w:rPr>
          <w:rFonts w:ascii="Comic Sans MS" w:hAnsi="Comic Sans MS"/>
        </w:rPr>
      </w:pPr>
      <w:r w:rsidRPr="00D02906">
        <w:rPr>
          <w:rFonts w:ascii="Comic Sans MS" w:hAnsi="Comic Sans MS"/>
        </w:rPr>
        <w:t xml:space="preserve">Have fun, </w:t>
      </w:r>
      <w:r w:rsidR="004057BD">
        <w:rPr>
          <w:rFonts w:ascii="Comic Sans MS" w:hAnsi="Comic Sans MS"/>
        </w:rPr>
        <w:t>stay safe</w:t>
      </w:r>
      <w:r w:rsidRPr="00D02906">
        <w:rPr>
          <w:rFonts w:ascii="Comic Sans MS" w:hAnsi="Comic Sans MS"/>
        </w:rPr>
        <w:t xml:space="preserve"> and be kind.</w:t>
      </w:r>
    </w:p>
    <w:p w:rsidR="00D02906" w:rsidRPr="00D02906" w:rsidRDefault="00D02906" w:rsidP="004057BD">
      <w:pPr>
        <w:pStyle w:val="ListParagraph"/>
        <w:spacing w:line="276" w:lineRule="auto"/>
        <w:jc w:val="center"/>
        <w:rPr>
          <w:rFonts w:ascii="Comic Sans MS" w:hAnsi="Comic Sans MS"/>
        </w:rPr>
      </w:pPr>
    </w:p>
    <w:p w:rsidR="00D02906" w:rsidRPr="00D02906" w:rsidRDefault="00D02906" w:rsidP="004057BD">
      <w:pPr>
        <w:pStyle w:val="ListParagraph"/>
        <w:spacing w:line="276" w:lineRule="auto"/>
        <w:jc w:val="center"/>
        <w:rPr>
          <w:rFonts w:ascii="Comic Sans MS" w:hAnsi="Comic Sans MS"/>
        </w:rPr>
      </w:pPr>
      <w:r w:rsidRPr="00D02906">
        <w:rPr>
          <w:rFonts w:ascii="Comic Sans MS" w:hAnsi="Comic Sans MS"/>
        </w:rPr>
        <w:t>Miss Phillips</w:t>
      </w:r>
      <w:bookmarkStart w:id="0" w:name="_GoBack"/>
      <w:bookmarkEnd w:id="0"/>
    </w:p>
    <w:sectPr w:rsidR="00D02906" w:rsidRPr="00D02906" w:rsidSect="00694FDE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43FC6"/>
    <w:multiLevelType w:val="hybridMultilevel"/>
    <w:tmpl w:val="F8ECFD90"/>
    <w:lvl w:ilvl="0" w:tplc="4B14B7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906"/>
    <w:rsid w:val="004057BD"/>
    <w:rsid w:val="004C089A"/>
    <w:rsid w:val="00694FDE"/>
    <w:rsid w:val="00802D77"/>
    <w:rsid w:val="00D02906"/>
    <w:rsid w:val="00E9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7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3CDF38F0</Template>
  <TotalTime>18</TotalTime>
  <Pages>1</Pages>
  <Words>243</Words>
  <Characters>1389</Characters>
  <Application>Microsoft Office Word</Application>
  <DocSecurity>0</DocSecurity>
  <Lines>11</Lines>
  <Paragraphs>3</Paragraphs>
  <ScaleCrop>false</ScaleCrop>
  <Company>Cooper Perry Primary School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Phillips</dc:creator>
  <cp:lastModifiedBy>C Phillips</cp:lastModifiedBy>
  <cp:revision>5</cp:revision>
  <dcterms:created xsi:type="dcterms:W3CDTF">2020-03-27T13:13:00Z</dcterms:created>
  <dcterms:modified xsi:type="dcterms:W3CDTF">2020-04-02T08:22:00Z</dcterms:modified>
</cp:coreProperties>
</file>