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31" w:rsidRPr="00D827F8" w:rsidRDefault="00184C31" w:rsidP="00184C31">
      <w:pPr>
        <w:jc w:val="center"/>
        <w:rPr>
          <w:b/>
        </w:rPr>
      </w:pPr>
      <w:r w:rsidRPr="00D827F8">
        <w:rPr>
          <w:b/>
        </w:rPr>
        <w:t>English</w:t>
      </w:r>
    </w:p>
    <w:p w:rsidR="004310E2" w:rsidRPr="00D827F8" w:rsidRDefault="004310E2" w:rsidP="00184C31">
      <w:pPr>
        <w:jc w:val="center"/>
        <w:rPr>
          <w:b/>
        </w:rPr>
      </w:pPr>
    </w:p>
    <w:p w:rsidR="00184C31" w:rsidRPr="00D827F8" w:rsidRDefault="00184C31" w:rsidP="00184C31">
      <w:pPr>
        <w:rPr>
          <w:b/>
        </w:rPr>
      </w:pPr>
      <w:r w:rsidRPr="00D827F8">
        <w:rPr>
          <w:b/>
        </w:rPr>
        <w:t xml:space="preserve">Reading: </w:t>
      </w:r>
    </w:p>
    <w:p w:rsidR="00184C31" w:rsidRPr="00D827F8" w:rsidRDefault="00645B03" w:rsidP="00184C31">
      <w:r w:rsidRPr="00D827F8">
        <w:t>Continue reading your own books and quizzing on accelerated reader.</w:t>
      </w:r>
    </w:p>
    <w:p w:rsidR="00645B03" w:rsidRPr="00D827F8" w:rsidRDefault="00645B03" w:rsidP="00184C31">
      <w:r w:rsidRPr="00D827F8">
        <w:t>I’ve attached a couple more reading comprehension activities</w:t>
      </w:r>
      <w:r w:rsidR="00DA1E7F" w:rsidRPr="00D827F8">
        <w:t xml:space="preserve"> which you can either complete independently or with an adult</w:t>
      </w:r>
      <w:r w:rsidRPr="00D827F8">
        <w:t xml:space="preserve">. </w:t>
      </w:r>
    </w:p>
    <w:p w:rsidR="002E7EB4" w:rsidRPr="00D827F8" w:rsidRDefault="002E7EB4" w:rsidP="00184C31">
      <w:r w:rsidRPr="00D827F8">
        <w:t xml:space="preserve">Also visit: </w:t>
      </w:r>
      <w:hyperlink r:id="rId6" w:history="1">
        <w:r w:rsidRPr="00D827F8">
          <w:rPr>
            <w:rStyle w:val="Hyperlink"/>
          </w:rPr>
          <w:t>https://literacytrust.org.uk/family-zone/</w:t>
        </w:r>
      </w:hyperlink>
      <w:r w:rsidRPr="00D827F8">
        <w:t xml:space="preserve"> for activities to support with reading at home.</w:t>
      </w:r>
    </w:p>
    <w:p w:rsidR="00184C31" w:rsidRPr="00D827F8" w:rsidRDefault="00184C31" w:rsidP="00184C31">
      <w:pPr>
        <w:rPr>
          <w:b/>
        </w:rPr>
      </w:pPr>
    </w:p>
    <w:p w:rsidR="00184C31" w:rsidRPr="00D827F8" w:rsidRDefault="00184C31" w:rsidP="00184C31">
      <w:pPr>
        <w:rPr>
          <w:b/>
        </w:rPr>
      </w:pPr>
      <w:r w:rsidRPr="00D827F8">
        <w:rPr>
          <w:b/>
        </w:rPr>
        <w:t>Hand-writing:</w:t>
      </w:r>
    </w:p>
    <w:p w:rsidR="00184C31" w:rsidRPr="00D827F8" w:rsidRDefault="00645B03" w:rsidP="00184C31">
      <w:r w:rsidRPr="00D827F8">
        <w:t>Please continue to practice letter formation and begin joining when you are ready!</w:t>
      </w:r>
    </w:p>
    <w:p w:rsidR="000035CA" w:rsidRPr="00D827F8" w:rsidRDefault="000035CA" w:rsidP="00184C31"/>
    <w:p w:rsidR="000035CA" w:rsidRPr="00D827F8" w:rsidRDefault="000035CA" w:rsidP="00184C31">
      <w:pPr>
        <w:rPr>
          <w:b/>
        </w:rPr>
      </w:pPr>
      <w:r w:rsidRPr="00D827F8">
        <w:rPr>
          <w:b/>
        </w:rPr>
        <w:t>Spellings:</w:t>
      </w:r>
    </w:p>
    <w:p w:rsidR="000035CA" w:rsidRPr="00D827F8" w:rsidRDefault="00645B03" w:rsidP="00184C31">
      <w:r w:rsidRPr="00D827F8">
        <w:t xml:space="preserve">Continue to work through the lists on the class page. </w:t>
      </w:r>
      <w:r w:rsidR="00721A7F" w:rsidRPr="00D827F8">
        <w:t xml:space="preserve">I have attached a document with some spelling games which you might like to try out. </w:t>
      </w:r>
    </w:p>
    <w:p w:rsidR="001B3944" w:rsidRPr="00D827F8" w:rsidRDefault="001B3944"/>
    <w:p w:rsidR="00DA1E7F" w:rsidRPr="00D827F8" w:rsidRDefault="00721A7F">
      <w:pPr>
        <w:rPr>
          <w:b/>
        </w:rPr>
      </w:pPr>
      <w:r w:rsidRPr="00D827F8">
        <w:rPr>
          <w:b/>
        </w:rPr>
        <w:t>Letter</w:t>
      </w:r>
      <w:r w:rsidR="00184C31" w:rsidRPr="00D827F8">
        <w:rPr>
          <w:b/>
        </w:rPr>
        <w:t xml:space="preserve"> writing</w:t>
      </w:r>
      <w:r w:rsidR="00321953" w:rsidRPr="00D827F8">
        <w:rPr>
          <w:b/>
        </w:rPr>
        <w:t>:</w:t>
      </w:r>
    </w:p>
    <w:p w:rsidR="00A658C3" w:rsidRPr="00D827F8" w:rsidRDefault="00A658C3">
      <w:r w:rsidRPr="00D827F8">
        <w:t>Year two spent six weeks looking at letter writing having read The Day the Crayons Quit – so are pretty much experts now!</w:t>
      </w:r>
    </w:p>
    <w:p w:rsidR="00A658C3" w:rsidRPr="00D827F8" w:rsidRDefault="00A658C3">
      <w:r w:rsidRPr="00D827F8">
        <w:t>The task this week, is to choose a pioneer and write a letter to them.</w:t>
      </w:r>
    </w:p>
    <w:p w:rsidR="00A658C3" w:rsidRPr="00D827F8" w:rsidRDefault="00A658C3">
      <w:r w:rsidRPr="00D827F8">
        <w:t>Who to pick? The choice is yours – pick someone who you have an interest in. Perhaps think about a significant musician or band who are pioneers in their own field. Or an actor or artist. You could choose a significant sports-person – perhaps someone who holds a world record. Or how about an author?</w:t>
      </w:r>
    </w:p>
    <w:p w:rsidR="00A658C3" w:rsidRPr="00D827F8" w:rsidRDefault="00A658C3">
      <w:r w:rsidRPr="00D827F8">
        <w:t>What to write? Structure the letter into three sections:</w:t>
      </w:r>
    </w:p>
    <w:p w:rsidR="00A658C3" w:rsidRPr="00D827F8" w:rsidRDefault="00A658C3" w:rsidP="00A658C3">
      <w:pPr>
        <w:pStyle w:val="ListParagraph"/>
        <w:numPr>
          <w:ilvl w:val="0"/>
          <w:numId w:val="3"/>
        </w:numPr>
      </w:pPr>
      <w:r w:rsidRPr="00D827F8">
        <w:t>Explain why you are writing.</w:t>
      </w:r>
    </w:p>
    <w:p w:rsidR="00A658C3" w:rsidRPr="00D827F8" w:rsidRDefault="00A658C3" w:rsidP="00A658C3">
      <w:pPr>
        <w:pStyle w:val="ListParagraph"/>
        <w:numPr>
          <w:ilvl w:val="0"/>
          <w:numId w:val="3"/>
        </w:numPr>
      </w:pPr>
      <w:r w:rsidRPr="00D827F8">
        <w:t>Tell them why you admire them.</w:t>
      </w:r>
    </w:p>
    <w:p w:rsidR="00A658C3" w:rsidRPr="00D827F8" w:rsidRDefault="00A658C3" w:rsidP="00A658C3">
      <w:pPr>
        <w:pStyle w:val="ListParagraph"/>
        <w:numPr>
          <w:ilvl w:val="0"/>
          <w:numId w:val="3"/>
        </w:numPr>
      </w:pPr>
      <w:r w:rsidRPr="00D827F8">
        <w:t>Ask them some questions about what they do.</w:t>
      </w:r>
    </w:p>
    <w:p w:rsidR="00A658C3" w:rsidRPr="00D827F8" w:rsidRDefault="00A658C3" w:rsidP="00A658C3">
      <w:r w:rsidRPr="00D827F8">
        <w:t>If you are writing to someone living, find an address and post your letter!</w:t>
      </w:r>
    </w:p>
    <w:p w:rsidR="00A658C3" w:rsidRPr="00D827F8" w:rsidRDefault="00A658C3" w:rsidP="00A658C3">
      <w:r w:rsidRPr="00D827F8">
        <w:t xml:space="preserve">I’ve attached some letter writing prompts to help you out. </w:t>
      </w:r>
    </w:p>
    <w:p w:rsidR="00DA1E7F" w:rsidRPr="00D827F8" w:rsidRDefault="00DA1E7F"/>
    <w:p w:rsidR="00DA1E7F" w:rsidRPr="00D827F8" w:rsidRDefault="00DA1E7F"/>
    <w:p w:rsidR="00DA1E7F" w:rsidRPr="00D827F8" w:rsidRDefault="00DA1E7F"/>
    <w:p w:rsidR="00DA1E7F" w:rsidRPr="00D827F8" w:rsidRDefault="00DA1E7F"/>
    <w:p w:rsidR="00DA1E7F" w:rsidRPr="00D827F8" w:rsidRDefault="00DA1E7F"/>
    <w:p w:rsidR="00184C31" w:rsidRPr="00D827F8" w:rsidRDefault="00184C31" w:rsidP="00301DA0">
      <w:pPr>
        <w:jc w:val="center"/>
        <w:rPr>
          <w:b/>
        </w:rPr>
      </w:pPr>
      <w:r w:rsidRPr="00D827F8">
        <w:rPr>
          <w:b/>
        </w:rPr>
        <w:lastRenderedPageBreak/>
        <w:t>Maths</w:t>
      </w:r>
    </w:p>
    <w:p w:rsidR="00AD7D41" w:rsidRPr="00D827F8" w:rsidRDefault="00187C29" w:rsidP="00721A7F">
      <w:pPr>
        <w:jc w:val="center"/>
      </w:pPr>
      <w:r w:rsidRPr="00D827F8">
        <w:t xml:space="preserve">You will </w:t>
      </w:r>
      <w:r w:rsidR="00FE6DA0" w:rsidRPr="00D827F8">
        <w:t xml:space="preserve">need: </w:t>
      </w:r>
      <w:r w:rsidR="00721A7F" w:rsidRPr="00D827F8">
        <w:t>coins (real or pretend), items to make a shop with</w:t>
      </w:r>
      <w:r w:rsidR="001F0602" w:rsidRPr="00D827F8">
        <w:t>.</w:t>
      </w:r>
    </w:p>
    <w:p w:rsidR="001F0602" w:rsidRPr="00D827F8" w:rsidRDefault="001F0602" w:rsidP="00721A7F">
      <w:pPr>
        <w:jc w:val="center"/>
      </w:pPr>
      <w:r w:rsidRPr="00D827F8">
        <w:t>You may find you cover several of the objectives in one go if you play shops. I have added some sheets to re-inforce the focus of each day.</w:t>
      </w:r>
    </w:p>
    <w:p w:rsidR="00926C2E" w:rsidRPr="00D827F8" w:rsidRDefault="00926C2E" w:rsidP="00926C2E">
      <w:r w:rsidRPr="00D827F8">
        <w:t>*When picking prices for your shop, most children are confident with working with numbers 0-100 – but they may not yet be confident with adding amounts that total more than 100. For those children who find maths harder stick to numbers 1-20. And for those who are very capable mathematicians go for amounts over £1.00.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6"/>
        <w:gridCol w:w="1752"/>
        <w:gridCol w:w="4026"/>
        <w:gridCol w:w="2118"/>
      </w:tblGrid>
      <w:tr w:rsidR="00184C31" w:rsidRPr="00D827F8" w:rsidTr="00AC461A">
        <w:tc>
          <w:tcPr>
            <w:tcW w:w="1355" w:type="dxa"/>
          </w:tcPr>
          <w:p w:rsidR="00184C31" w:rsidRPr="00D827F8" w:rsidRDefault="00184C31" w:rsidP="00645B03">
            <w:pPr>
              <w:rPr>
                <w:b/>
              </w:rPr>
            </w:pPr>
          </w:p>
        </w:tc>
        <w:tc>
          <w:tcPr>
            <w:tcW w:w="1872" w:type="dxa"/>
          </w:tcPr>
          <w:p w:rsidR="00184C31" w:rsidRPr="00D827F8" w:rsidRDefault="00184C31" w:rsidP="00645B03">
            <w:pPr>
              <w:rPr>
                <w:b/>
              </w:rPr>
            </w:pPr>
            <w:r w:rsidRPr="00D827F8">
              <w:rPr>
                <w:b/>
              </w:rPr>
              <w:t>Warm-up</w:t>
            </w:r>
          </w:p>
        </w:tc>
        <w:tc>
          <w:tcPr>
            <w:tcW w:w="3718" w:type="dxa"/>
          </w:tcPr>
          <w:p w:rsidR="00184C31" w:rsidRPr="00D827F8" w:rsidRDefault="00184C31" w:rsidP="00645B03">
            <w:pPr>
              <w:rPr>
                <w:b/>
              </w:rPr>
            </w:pPr>
            <w:r w:rsidRPr="00D827F8">
              <w:rPr>
                <w:b/>
              </w:rPr>
              <w:t>Main activity</w:t>
            </w:r>
          </w:p>
        </w:tc>
        <w:tc>
          <w:tcPr>
            <w:tcW w:w="2297" w:type="dxa"/>
          </w:tcPr>
          <w:p w:rsidR="00184C31" w:rsidRPr="00D827F8" w:rsidRDefault="00184C31" w:rsidP="00645B03">
            <w:pPr>
              <w:rPr>
                <w:b/>
              </w:rPr>
            </w:pPr>
            <w:r w:rsidRPr="00D827F8">
              <w:rPr>
                <w:b/>
              </w:rPr>
              <w:t>Extension tasks</w:t>
            </w:r>
          </w:p>
        </w:tc>
      </w:tr>
      <w:tr w:rsidR="00184C31" w:rsidRPr="00D827F8" w:rsidTr="00AC461A">
        <w:tc>
          <w:tcPr>
            <w:tcW w:w="1355" w:type="dxa"/>
          </w:tcPr>
          <w:p w:rsidR="00184C31" w:rsidRPr="00D827F8" w:rsidRDefault="00184C31" w:rsidP="00645B03">
            <w:pPr>
              <w:rPr>
                <w:b/>
              </w:rPr>
            </w:pPr>
            <w:r w:rsidRPr="00D827F8">
              <w:rPr>
                <w:b/>
              </w:rPr>
              <w:t>Monday</w:t>
            </w:r>
          </w:p>
        </w:tc>
        <w:tc>
          <w:tcPr>
            <w:tcW w:w="1872" w:type="dxa"/>
          </w:tcPr>
          <w:p w:rsidR="00184C31" w:rsidRPr="00D827F8" w:rsidRDefault="00184C31" w:rsidP="00645B03">
            <w:r w:rsidRPr="00D827F8">
              <w:t>Times Table Rockstars</w:t>
            </w:r>
          </w:p>
          <w:p w:rsidR="00DA1E7F" w:rsidRPr="00D827F8" w:rsidRDefault="00184C31" w:rsidP="00645B03">
            <w:r w:rsidRPr="00D827F8">
              <w:t>Hit the Button – number bonds and double and halves.</w:t>
            </w:r>
          </w:p>
        </w:tc>
        <w:tc>
          <w:tcPr>
            <w:tcW w:w="3718" w:type="dxa"/>
          </w:tcPr>
          <w:p w:rsidR="0044638F" w:rsidRPr="00D827F8" w:rsidRDefault="0044638F" w:rsidP="00645B03">
            <w:pPr>
              <w:rPr>
                <w:i/>
              </w:rPr>
            </w:pPr>
            <w:r w:rsidRPr="00D827F8">
              <w:rPr>
                <w:i/>
              </w:rPr>
              <w:t>To make an amount using different coins.</w:t>
            </w:r>
          </w:p>
          <w:p w:rsidR="0044638F" w:rsidRPr="00D827F8" w:rsidRDefault="0044638F" w:rsidP="00645B03">
            <w:r w:rsidRPr="00D827F8">
              <w:t xml:space="preserve">Using coins if possible – how many different ways can you make an amount of money? E.g. 10p can be made using ten 1p coins; five 2p coins; two 5p coins; one 10p coin – or a mixture of 1p, 2p and 5p coins. </w:t>
            </w:r>
          </w:p>
        </w:tc>
        <w:tc>
          <w:tcPr>
            <w:tcW w:w="2297" w:type="dxa"/>
          </w:tcPr>
          <w:p w:rsidR="00184C31" w:rsidRPr="00D827F8" w:rsidRDefault="0044638F" w:rsidP="00645B03">
            <w:r w:rsidRPr="00D827F8">
              <w:t xml:space="preserve">Can you make 75p using only silver coins? </w:t>
            </w:r>
          </w:p>
          <w:p w:rsidR="0044638F" w:rsidRPr="00D827F8" w:rsidRDefault="0044638F" w:rsidP="0044638F">
            <w:r w:rsidRPr="00D827F8">
              <w:t>Can you make 50p using only three coins?</w:t>
            </w:r>
          </w:p>
          <w:p w:rsidR="00780766" w:rsidRPr="00D827F8" w:rsidRDefault="00780766" w:rsidP="00780766">
            <w:r w:rsidRPr="00D827F8">
              <w:t>Make 45p using the fewest possible coins.</w:t>
            </w:r>
          </w:p>
        </w:tc>
      </w:tr>
      <w:tr w:rsidR="00184C31" w:rsidRPr="00D827F8" w:rsidTr="00AC461A">
        <w:tc>
          <w:tcPr>
            <w:tcW w:w="1355" w:type="dxa"/>
          </w:tcPr>
          <w:p w:rsidR="00184C31" w:rsidRPr="00D827F8" w:rsidRDefault="00184C31" w:rsidP="00645B03">
            <w:pPr>
              <w:rPr>
                <w:b/>
              </w:rPr>
            </w:pPr>
            <w:r w:rsidRPr="00D827F8">
              <w:rPr>
                <w:b/>
              </w:rPr>
              <w:t>Tuesday</w:t>
            </w:r>
          </w:p>
        </w:tc>
        <w:tc>
          <w:tcPr>
            <w:tcW w:w="1872" w:type="dxa"/>
          </w:tcPr>
          <w:p w:rsidR="00184C31" w:rsidRPr="00D827F8" w:rsidRDefault="00184C31" w:rsidP="00645B03">
            <w:r w:rsidRPr="00D827F8">
              <w:t>Times Table Rockstars</w:t>
            </w:r>
          </w:p>
          <w:p w:rsidR="00184C31" w:rsidRPr="00D827F8" w:rsidRDefault="00184C31" w:rsidP="00645B03">
            <w:r w:rsidRPr="00D827F8">
              <w:t>Hit the Button – number bonds and double and halves.</w:t>
            </w:r>
          </w:p>
          <w:p w:rsidR="00780766" w:rsidRPr="00D827F8" w:rsidRDefault="00780766" w:rsidP="00645B03"/>
        </w:tc>
        <w:tc>
          <w:tcPr>
            <w:tcW w:w="3718" w:type="dxa"/>
          </w:tcPr>
          <w:p w:rsidR="00604EF3" w:rsidRPr="00D827F8" w:rsidRDefault="0044638F" w:rsidP="00FE6DA0">
            <w:pPr>
              <w:rPr>
                <w:i/>
              </w:rPr>
            </w:pPr>
            <w:r w:rsidRPr="00D827F8">
              <w:rPr>
                <w:i/>
              </w:rPr>
              <w:t>To use coins to make different amounts.</w:t>
            </w:r>
          </w:p>
          <w:p w:rsidR="0044638F" w:rsidRPr="00D827F8" w:rsidRDefault="0044638F" w:rsidP="00FE6DA0">
            <w:r w:rsidRPr="00D827F8">
              <w:t>Set up a shop at home –</w:t>
            </w:r>
            <w:r w:rsidR="001F0602" w:rsidRPr="00D827F8">
              <w:t xml:space="preserve"> a food-shop, toy-shop, clothes </w:t>
            </w:r>
            <w:r w:rsidRPr="00D827F8">
              <w:t>shop – you pick! Label items with prices.*</w:t>
            </w:r>
          </w:p>
          <w:p w:rsidR="001F0602" w:rsidRPr="00D827F8" w:rsidRDefault="001F0602" w:rsidP="00FE6DA0">
            <w:r w:rsidRPr="00D827F8">
              <w:t>Using coins if possible, children must pay for items using the exact amount.</w:t>
            </w:r>
          </w:p>
        </w:tc>
        <w:tc>
          <w:tcPr>
            <w:tcW w:w="2297" w:type="dxa"/>
          </w:tcPr>
          <w:p w:rsidR="00184C31" w:rsidRPr="00D827F8" w:rsidRDefault="00780766" w:rsidP="00780766">
            <w:r w:rsidRPr="00D827F8">
              <w:t>If you only have 10p left, h</w:t>
            </w:r>
            <w:r w:rsidR="001F0602" w:rsidRPr="00D827F8">
              <w:t>ow much more would you need to buy…?</w:t>
            </w:r>
          </w:p>
        </w:tc>
      </w:tr>
      <w:tr w:rsidR="00FE6DA0" w:rsidRPr="00D827F8" w:rsidTr="00AC461A">
        <w:tc>
          <w:tcPr>
            <w:tcW w:w="1355" w:type="dxa"/>
          </w:tcPr>
          <w:p w:rsidR="00FE6DA0" w:rsidRPr="00D827F8" w:rsidRDefault="00FE6DA0" w:rsidP="00645B03">
            <w:pPr>
              <w:rPr>
                <w:b/>
              </w:rPr>
            </w:pPr>
            <w:r w:rsidRPr="00D827F8">
              <w:rPr>
                <w:b/>
              </w:rPr>
              <w:t>Wednesday</w:t>
            </w:r>
          </w:p>
        </w:tc>
        <w:tc>
          <w:tcPr>
            <w:tcW w:w="1872" w:type="dxa"/>
          </w:tcPr>
          <w:p w:rsidR="00FE6DA0" w:rsidRPr="00D827F8" w:rsidRDefault="00FE6DA0" w:rsidP="00645B03">
            <w:r w:rsidRPr="00D827F8">
              <w:t>Times Table Rockstars</w:t>
            </w:r>
          </w:p>
          <w:p w:rsidR="00FE6DA0" w:rsidRPr="00D827F8" w:rsidRDefault="00FE6DA0" w:rsidP="00645B03">
            <w:r w:rsidRPr="00D827F8">
              <w:t>Hit the Button – number bonds and double and halves.</w:t>
            </w:r>
          </w:p>
          <w:p w:rsidR="00780766" w:rsidRPr="00D827F8" w:rsidRDefault="00780766" w:rsidP="00645B03"/>
        </w:tc>
        <w:tc>
          <w:tcPr>
            <w:tcW w:w="3718" w:type="dxa"/>
          </w:tcPr>
          <w:p w:rsidR="00604EF3" w:rsidRPr="00D827F8" w:rsidRDefault="001F0602" w:rsidP="001F0602">
            <w:pPr>
              <w:ind w:left="720" w:hanging="720"/>
              <w:rPr>
                <w:i/>
              </w:rPr>
            </w:pPr>
            <w:r w:rsidRPr="00D827F8">
              <w:rPr>
                <w:i/>
              </w:rPr>
              <w:t>To add amounts of money.</w:t>
            </w:r>
          </w:p>
          <w:p w:rsidR="001F0602" w:rsidRPr="00D827F8" w:rsidRDefault="00780766" w:rsidP="00780766">
            <w:pPr>
              <w:ind w:left="34" w:hanging="12"/>
            </w:pPr>
            <w:r w:rsidRPr="00D827F8">
              <w:t>Continuing to use your shop, buy more than one item at a time. Here is how we have learnt to add:</w:t>
            </w:r>
          </w:p>
          <w:p w:rsidR="00780766" w:rsidRDefault="00AC461A" w:rsidP="00780766">
            <w:pPr>
              <w:ind w:left="34" w:hanging="12"/>
            </w:pPr>
            <w:r>
              <w:rPr>
                <w:rFonts w:eastAsia="Times New Roman"/>
                <w:noProof/>
                <w:lang w:eastAsia="en-GB"/>
              </w:rPr>
              <w:drawing>
                <wp:inline distT="0" distB="0" distL="0" distR="0" wp14:anchorId="38C914D9" wp14:editId="1531ADEA">
                  <wp:extent cx="2209800" cy="1657349"/>
                  <wp:effectExtent l="0" t="0" r="0" b="635"/>
                  <wp:docPr id="1" name="Picture 1" descr="cid:1F6697FE-F09E-43AE-9FFF-1FDBD41609E8-L0-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1F6697FE-F09E-43AE-9FFF-1FDBD41609E8-L0-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870" cy="1660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461A" w:rsidRPr="00D827F8" w:rsidRDefault="00AC461A" w:rsidP="00780766">
            <w:pPr>
              <w:ind w:left="34" w:hanging="12"/>
            </w:pPr>
          </w:p>
        </w:tc>
        <w:tc>
          <w:tcPr>
            <w:tcW w:w="2297" w:type="dxa"/>
          </w:tcPr>
          <w:p w:rsidR="00FE6DA0" w:rsidRPr="00D827F8" w:rsidRDefault="00926C2E" w:rsidP="00926C2E">
            <w:r w:rsidRPr="00D827F8">
              <w:t>SALE! What would your prices be if all the even prices were halved?</w:t>
            </w:r>
          </w:p>
        </w:tc>
      </w:tr>
      <w:tr w:rsidR="00FE6DA0" w:rsidRPr="00D827F8" w:rsidTr="00AC461A">
        <w:tc>
          <w:tcPr>
            <w:tcW w:w="1355" w:type="dxa"/>
          </w:tcPr>
          <w:p w:rsidR="00FE6DA0" w:rsidRPr="00D827F8" w:rsidRDefault="00FE6DA0" w:rsidP="00645B03">
            <w:pPr>
              <w:rPr>
                <w:b/>
              </w:rPr>
            </w:pPr>
            <w:r w:rsidRPr="00D827F8">
              <w:rPr>
                <w:b/>
              </w:rPr>
              <w:t>Thursday</w:t>
            </w:r>
          </w:p>
        </w:tc>
        <w:tc>
          <w:tcPr>
            <w:tcW w:w="1872" w:type="dxa"/>
          </w:tcPr>
          <w:p w:rsidR="00FE6DA0" w:rsidRPr="00D827F8" w:rsidRDefault="00FE6DA0" w:rsidP="00645B03">
            <w:r w:rsidRPr="00D827F8">
              <w:t>Times Table Rockstars</w:t>
            </w:r>
          </w:p>
          <w:p w:rsidR="00FE6DA0" w:rsidRPr="00D827F8" w:rsidRDefault="00FE6DA0" w:rsidP="00645B03">
            <w:r w:rsidRPr="00D827F8">
              <w:t>Hit the Button – number bonds and double and halves.</w:t>
            </w:r>
          </w:p>
          <w:p w:rsidR="00780766" w:rsidRPr="00D827F8" w:rsidRDefault="00780766" w:rsidP="00645B03"/>
        </w:tc>
        <w:tc>
          <w:tcPr>
            <w:tcW w:w="3718" w:type="dxa"/>
          </w:tcPr>
          <w:p w:rsidR="00950397" w:rsidRPr="00D827F8" w:rsidRDefault="00780766" w:rsidP="00645B03">
            <w:pPr>
              <w:rPr>
                <w:i/>
              </w:rPr>
            </w:pPr>
            <w:r w:rsidRPr="00D827F8">
              <w:rPr>
                <w:i/>
              </w:rPr>
              <w:t xml:space="preserve">To find change. </w:t>
            </w:r>
          </w:p>
          <w:p w:rsidR="00780766" w:rsidRPr="00D827F8" w:rsidRDefault="00780766" w:rsidP="00645B03">
            <w:r w:rsidRPr="00D827F8">
              <w:t>Again, you will need to use your shop – or make a new one!</w:t>
            </w:r>
          </w:p>
          <w:p w:rsidR="00780766" w:rsidRPr="00D827F8" w:rsidRDefault="00780766" w:rsidP="00645B03">
            <w:r w:rsidRPr="00D827F8">
              <w:t>This time, the focus is on finding change. If you pick at item that costs 35p but only have a 50p coin, how much change will you get? Here is how we have learnt to subtract numbers within 100:</w:t>
            </w:r>
          </w:p>
          <w:p w:rsidR="00780766" w:rsidRDefault="00780766" w:rsidP="00645B03"/>
          <w:p w:rsidR="00AC461A" w:rsidRDefault="00AC461A" w:rsidP="00AC461A">
            <w:pPr>
              <w:jc w:val="center"/>
            </w:pPr>
            <w:r>
              <w:rPr>
                <w:rFonts w:eastAsia="Times New Roman"/>
                <w:noProof/>
                <w:lang w:eastAsia="en-GB"/>
              </w:rPr>
              <w:lastRenderedPageBreak/>
              <w:drawing>
                <wp:inline distT="0" distB="0" distL="0" distR="0" wp14:anchorId="46AB9DF5" wp14:editId="40D7AB3A">
                  <wp:extent cx="2419350" cy="1114425"/>
                  <wp:effectExtent l="0" t="0" r="0" b="9525"/>
                  <wp:docPr id="2" name="Picture 2" descr="cid:C84AFBFA-612B-48F8-A960-2610A310AA4C-L0-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C84AFBFA-612B-48F8-A960-2610A310AA4C-L0-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27" t="15946" r="3987" b="32227"/>
                          <a:stretch/>
                        </pic:blipFill>
                        <pic:spPr bwMode="auto">
                          <a:xfrm>
                            <a:off x="0" y="0"/>
                            <a:ext cx="2418279" cy="1113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461A" w:rsidRDefault="00AC461A" w:rsidP="00AC461A">
            <w:pPr>
              <w:jc w:val="center"/>
            </w:pPr>
            <w:r>
              <w:rPr>
                <w:rFonts w:eastAsia="Times New Roman"/>
                <w:noProof/>
                <w:lang w:eastAsia="en-GB"/>
              </w:rPr>
              <w:drawing>
                <wp:inline distT="0" distB="0" distL="0" distR="0" wp14:anchorId="74C4ABDC" wp14:editId="3801FDA6">
                  <wp:extent cx="2419350" cy="1009650"/>
                  <wp:effectExtent l="0" t="0" r="0" b="0"/>
                  <wp:docPr id="3" name="Picture 3" descr="cid:73857870-887C-4E81-841C-32A2345FCE64-L0-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73857870-887C-4E81-841C-32A2345FCE64-L0-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4" t="27021" r="4652" b="26025"/>
                          <a:stretch/>
                        </pic:blipFill>
                        <pic:spPr bwMode="auto">
                          <a:xfrm>
                            <a:off x="0" y="0"/>
                            <a:ext cx="2418279" cy="1009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461A" w:rsidRDefault="00AC461A" w:rsidP="00AC461A">
            <w:pPr>
              <w:jc w:val="center"/>
            </w:pPr>
            <w:r>
              <w:rPr>
                <w:rFonts w:eastAsia="Times New Roman"/>
                <w:noProof/>
                <w:lang w:eastAsia="en-GB"/>
              </w:rPr>
              <w:drawing>
                <wp:inline distT="0" distB="0" distL="0" distR="0" wp14:anchorId="2C94942D" wp14:editId="5B055691">
                  <wp:extent cx="2057400" cy="1361170"/>
                  <wp:effectExtent l="0" t="0" r="0" b="0"/>
                  <wp:docPr id="4" name="Picture 4" descr="cid:5B6FC504-C178-4EED-B48B-F5271036F2FD-L0-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d:5B6FC504-C178-4EED-B48B-F5271036F2FD-L0-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70" t="9304" r="3654" b="13607"/>
                          <a:stretch/>
                        </pic:blipFill>
                        <pic:spPr bwMode="auto">
                          <a:xfrm>
                            <a:off x="0" y="0"/>
                            <a:ext cx="2056489" cy="1360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461A" w:rsidRPr="00D827F8" w:rsidRDefault="00AC461A" w:rsidP="00AC461A">
            <w:pPr>
              <w:jc w:val="center"/>
            </w:pPr>
            <w:r>
              <w:rPr>
                <w:rFonts w:eastAsia="Times New Roman"/>
                <w:noProof/>
                <w:lang w:eastAsia="en-GB"/>
              </w:rPr>
              <w:drawing>
                <wp:inline distT="0" distB="0" distL="0" distR="0" wp14:anchorId="1182097C" wp14:editId="44B288F4">
                  <wp:extent cx="2177143" cy="1524000"/>
                  <wp:effectExtent l="0" t="0" r="0" b="0"/>
                  <wp:docPr id="5" name="Picture 5" descr="cid:229DF5D7-6849-4918-A593-DC90A912634E-L0-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id:229DF5D7-6849-4918-A593-DC90A912634E-L0-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r:link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15" t="9746" r="4651" b="15836"/>
                          <a:stretch/>
                        </pic:blipFill>
                        <pic:spPr bwMode="auto">
                          <a:xfrm>
                            <a:off x="0" y="0"/>
                            <a:ext cx="2176179" cy="152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</w:tcPr>
          <w:p w:rsidR="00FE6DA0" w:rsidRPr="00D827F8" w:rsidRDefault="00926C2E" w:rsidP="00645B03">
            <w:r w:rsidRPr="00D827F8">
              <w:lastRenderedPageBreak/>
              <w:t xml:space="preserve">Choose two or more items to buy. Total their cost first and then calculate change. </w:t>
            </w:r>
          </w:p>
        </w:tc>
      </w:tr>
      <w:tr w:rsidR="00FE6DA0" w:rsidRPr="00D827F8" w:rsidTr="00AC461A">
        <w:tc>
          <w:tcPr>
            <w:tcW w:w="1355" w:type="dxa"/>
          </w:tcPr>
          <w:p w:rsidR="00FE6DA0" w:rsidRPr="00D827F8" w:rsidRDefault="00FE6DA0" w:rsidP="00645B03">
            <w:pPr>
              <w:rPr>
                <w:b/>
              </w:rPr>
            </w:pPr>
            <w:r w:rsidRPr="00D827F8">
              <w:rPr>
                <w:b/>
              </w:rPr>
              <w:lastRenderedPageBreak/>
              <w:t xml:space="preserve">Friday </w:t>
            </w:r>
          </w:p>
        </w:tc>
        <w:tc>
          <w:tcPr>
            <w:tcW w:w="1872" w:type="dxa"/>
          </w:tcPr>
          <w:p w:rsidR="00FE6DA0" w:rsidRPr="00D827F8" w:rsidRDefault="00FE6DA0" w:rsidP="00645B03">
            <w:r w:rsidRPr="00D827F8">
              <w:t>Times Table Rockstars</w:t>
            </w:r>
          </w:p>
          <w:p w:rsidR="00FE6DA0" w:rsidRPr="00D827F8" w:rsidRDefault="00FE6DA0" w:rsidP="00645B03">
            <w:r w:rsidRPr="00D827F8">
              <w:t>Hit the Button – number bonds and double and halves.</w:t>
            </w:r>
          </w:p>
          <w:p w:rsidR="00780766" w:rsidRPr="00D827F8" w:rsidRDefault="00780766" w:rsidP="00645B03"/>
        </w:tc>
        <w:tc>
          <w:tcPr>
            <w:tcW w:w="3718" w:type="dxa"/>
          </w:tcPr>
          <w:p w:rsidR="00926C2E" w:rsidRPr="00D827F8" w:rsidRDefault="00926C2E" w:rsidP="002E7EB4">
            <w:pPr>
              <w:rPr>
                <w:i/>
              </w:rPr>
            </w:pPr>
            <w:r w:rsidRPr="00D827F8">
              <w:rPr>
                <w:i/>
              </w:rPr>
              <w:t>To solve problems involving money.</w:t>
            </w:r>
          </w:p>
          <w:p w:rsidR="00926C2E" w:rsidRPr="00D827F8" w:rsidRDefault="00926C2E" w:rsidP="002E7EB4">
            <w:r w:rsidRPr="00D827F8">
              <w:t>Use the problem solving cards. Use coins to solve them if you can.</w:t>
            </w:r>
            <w:r w:rsidR="008A2E55" w:rsidRPr="00D827F8">
              <w:t xml:space="preserve"> The stars show you the level of challenge.</w:t>
            </w:r>
          </w:p>
          <w:p w:rsidR="008A2E55" w:rsidRPr="00D827F8" w:rsidRDefault="008A2E55" w:rsidP="008A2E55">
            <w:r w:rsidRPr="00D827F8">
              <w:t>* easier</w:t>
            </w:r>
          </w:p>
          <w:p w:rsidR="008A2E55" w:rsidRPr="00D827F8" w:rsidRDefault="008A2E55" w:rsidP="008A2E55">
            <w:r w:rsidRPr="00D827F8">
              <w:t>** medium</w:t>
            </w:r>
          </w:p>
          <w:p w:rsidR="008A2E55" w:rsidRPr="00D827F8" w:rsidRDefault="008A2E55" w:rsidP="008A2E55">
            <w:r w:rsidRPr="00D827F8">
              <w:t>*** harder</w:t>
            </w:r>
          </w:p>
        </w:tc>
        <w:tc>
          <w:tcPr>
            <w:tcW w:w="2297" w:type="dxa"/>
          </w:tcPr>
          <w:p w:rsidR="00FE6DA0" w:rsidRPr="00D827F8" w:rsidRDefault="00926C2E" w:rsidP="003065FF">
            <w:r w:rsidRPr="00D827F8">
              <w:t xml:space="preserve">Write your own money based problem. </w:t>
            </w:r>
          </w:p>
        </w:tc>
      </w:tr>
    </w:tbl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</w:p>
    <w:p w:rsidR="00AC461A" w:rsidRDefault="00AC461A" w:rsidP="00184C31">
      <w:pPr>
        <w:jc w:val="center"/>
        <w:rPr>
          <w:b/>
        </w:rPr>
      </w:pPr>
      <w:bookmarkStart w:id="0" w:name="_GoBack"/>
      <w:bookmarkEnd w:id="0"/>
    </w:p>
    <w:p w:rsidR="00184C31" w:rsidRPr="00D827F8" w:rsidRDefault="00184C31" w:rsidP="00184C31">
      <w:pPr>
        <w:jc w:val="center"/>
        <w:rPr>
          <w:b/>
        </w:rPr>
      </w:pPr>
      <w:r w:rsidRPr="00D827F8">
        <w:rPr>
          <w:b/>
        </w:rPr>
        <w:lastRenderedPageBreak/>
        <w:t>Topic</w:t>
      </w:r>
    </w:p>
    <w:p w:rsidR="00184C31" w:rsidRPr="00D827F8" w:rsidRDefault="00645B03" w:rsidP="00184C31">
      <w:pPr>
        <w:rPr>
          <w:b/>
        </w:rPr>
      </w:pPr>
      <w:r w:rsidRPr="00D827F8">
        <w:rPr>
          <w:b/>
        </w:rPr>
        <w:t>Pioneers:</w:t>
      </w:r>
    </w:p>
    <w:p w:rsidR="00794C90" w:rsidRPr="00D827F8" w:rsidRDefault="00D827F8" w:rsidP="00184C31">
      <w:r w:rsidRPr="00D827F8">
        <w:t>Famous people often have their portrait painted, or a sculpture made of them. This is so we can remember them and celebrate their success.</w:t>
      </w:r>
    </w:p>
    <w:p w:rsidR="00D827F8" w:rsidRPr="00D827F8" w:rsidRDefault="00D827F8" w:rsidP="00184C31">
      <w:r w:rsidRPr="00D827F8">
        <w:t>Choose someone to create a portrait or sculpture of. It could be the person you choose to write to, or someone else you admire.</w:t>
      </w:r>
    </w:p>
    <w:p w:rsidR="00D827F8" w:rsidRPr="00D827F8" w:rsidRDefault="00D827F8" w:rsidP="00184C31">
      <w:r w:rsidRPr="00D827F8">
        <w:t>Here are some ideas to get you started. I can’t wait to see what you come up with!</w:t>
      </w:r>
    </w:p>
    <w:p w:rsidR="00D827F8" w:rsidRPr="00D827F8" w:rsidRDefault="00D827F8" w:rsidP="00184C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D827F8" w:rsidTr="00D827F8">
        <w:tc>
          <w:tcPr>
            <w:tcW w:w="3080" w:type="dxa"/>
          </w:tcPr>
          <w:p w:rsidR="00D827F8" w:rsidRDefault="00D827F8" w:rsidP="00993445">
            <w:pPr>
              <w:jc w:val="center"/>
            </w:pPr>
            <w:r>
              <w:rPr>
                <w:rFonts w:ascii="Arial" w:hAnsi="Arial" w:cs="Arial"/>
                <w:noProof/>
                <w:color w:val="2962FF"/>
                <w:lang w:eastAsia="en-GB"/>
              </w:rPr>
              <w:drawing>
                <wp:inline distT="0" distB="0" distL="0" distR="0" wp14:anchorId="6BF410E8" wp14:editId="0D3985F3">
                  <wp:extent cx="1731513" cy="2113808"/>
                  <wp:effectExtent l="0" t="0" r="2540" b="1270"/>
                  <wp:docPr id="21" name="Picture 21" descr="Pablo Picasso 1881–1973 | Tate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ablo Picasso 1881–1973 | Tate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380" cy="2113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27F8" w:rsidRDefault="00D827F8" w:rsidP="00993445">
            <w:pPr>
              <w:jc w:val="center"/>
            </w:pPr>
            <w:r>
              <w:t>A Picasso themed portrait!</w:t>
            </w:r>
          </w:p>
        </w:tc>
        <w:tc>
          <w:tcPr>
            <w:tcW w:w="3081" w:type="dxa"/>
          </w:tcPr>
          <w:p w:rsidR="00D827F8" w:rsidRDefault="00993445" w:rsidP="00993445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72D483E1" wp14:editId="5DD44F50">
                  <wp:extent cx="1720224" cy="1745673"/>
                  <wp:effectExtent l="0" t="0" r="0" b="6985"/>
                  <wp:docPr id="22" name="Picture 22" descr="Is It Us Or Is It Society, Miss Monroe? | Pop art marilyn, Pop art ...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s It Us Or Is It Society, Miss Monroe? | Pop art marilyn, Pop art ...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555" cy="1747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3445" w:rsidRDefault="00993445" w:rsidP="00993445">
            <w:pPr>
              <w:jc w:val="center"/>
            </w:pPr>
            <w:r>
              <w:t>An Andy Warhol pop art portrait!</w:t>
            </w:r>
          </w:p>
        </w:tc>
        <w:tc>
          <w:tcPr>
            <w:tcW w:w="3081" w:type="dxa"/>
          </w:tcPr>
          <w:p w:rsidR="00D827F8" w:rsidRDefault="00993445" w:rsidP="00993445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34F3A494" wp14:editId="01FD868E">
                  <wp:extent cx="1304586" cy="1981472"/>
                  <wp:effectExtent l="0" t="0" r="0" b="0"/>
                  <wp:docPr id="23" name="Picture 23" descr="What's behind Modigliani's Trademark Portrait Style? - Artsy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What's behind Modigliani's Trademark Portrait Style? - Artsy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523" cy="1988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3445" w:rsidRDefault="00993445" w:rsidP="00993445">
            <w:pPr>
              <w:jc w:val="center"/>
            </w:pPr>
            <w:r>
              <w:t>A Modigliani portrait – long necks and faces!</w:t>
            </w:r>
          </w:p>
        </w:tc>
      </w:tr>
      <w:tr w:rsidR="00D827F8" w:rsidTr="00D827F8">
        <w:tc>
          <w:tcPr>
            <w:tcW w:w="3080" w:type="dxa"/>
          </w:tcPr>
          <w:p w:rsidR="00D827F8" w:rsidRDefault="00993445" w:rsidP="00993445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761F9F51" wp14:editId="362FED4D">
                  <wp:extent cx="1529623" cy="2047164"/>
                  <wp:effectExtent l="0" t="0" r="0" b="0"/>
                  <wp:docPr id="24" name="Picture 24" descr="Mixed Media and Collage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ixed Media and Collage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732" cy="204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3445" w:rsidRDefault="00993445" w:rsidP="00993445">
            <w:pPr>
              <w:jc w:val="center"/>
            </w:pPr>
            <w:r>
              <w:t>Collage a portrait!</w:t>
            </w:r>
          </w:p>
        </w:tc>
        <w:tc>
          <w:tcPr>
            <w:tcW w:w="3081" w:type="dxa"/>
          </w:tcPr>
          <w:p w:rsidR="00D827F8" w:rsidRDefault="00993445" w:rsidP="00993445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26E21A40" wp14:editId="4B15D66D">
                  <wp:extent cx="1624330" cy="1896745"/>
                  <wp:effectExtent l="0" t="0" r="0" b="8255"/>
                  <wp:docPr id="25" name="Picture 25" descr="STAMP | meaning in the Cambridge English Dictionary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TAMP | meaning in the Cambridge English Dictionary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330" cy="1896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3445" w:rsidRDefault="00993445" w:rsidP="00993445">
            <w:pPr>
              <w:jc w:val="center"/>
            </w:pPr>
            <w:r>
              <w:t>Put someone’s picture on a stamp!</w:t>
            </w:r>
          </w:p>
        </w:tc>
        <w:tc>
          <w:tcPr>
            <w:tcW w:w="3081" w:type="dxa"/>
          </w:tcPr>
          <w:p w:rsidR="00D827F8" w:rsidRDefault="00993445" w:rsidP="00993445">
            <w:pPr>
              <w:jc w:val="center"/>
            </w:pPr>
            <w:r>
              <w:rPr>
                <w:rFonts w:ascii="Roboto" w:hAnsi="Roboto"/>
                <w:noProof/>
                <w:color w:val="2962FF"/>
                <w:lang w:eastAsia="en-GB"/>
              </w:rPr>
              <w:drawing>
                <wp:inline distT="0" distB="0" distL="0" distR="0" wp14:anchorId="1FCFF0E3" wp14:editId="0758ED6A">
                  <wp:extent cx="1505144" cy="2196947"/>
                  <wp:effectExtent l="0" t="0" r="0" b="0"/>
                  <wp:docPr id="26" name="Picture 26" descr="Bust (sculpture) - Wikipedia">
                    <a:hlinkClick xmlns:a="http://schemas.openxmlformats.org/drawingml/2006/main" r:id="rId2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Bust (sculpture) - Wikipedia">
                            <a:hlinkClick r:id="rId2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264" cy="2197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3445" w:rsidRDefault="00993445" w:rsidP="00993445">
            <w:pPr>
              <w:jc w:val="center"/>
            </w:pPr>
            <w:r>
              <w:t>Can you sculpt someone?!</w:t>
            </w:r>
          </w:p>
        </w:tc>
      </w:tr>
    </w:tbl>
    <w:p w:rsidR="00D827F8" w:rsidRPr="00D827F8" w:rsidRDefault="00D827F8" w:rsidP="00184C31"/>
    <w:p w:rsidR="00D827F8" w:rsidRDefault="00D827F8" w:rsidP="00184C31"/>
    <w:p w:rsidR="00993445" w:rsidRDefault="00993445" w:rsidP="00184C31"/>
    <w:p w:rsidR="00993445" w:rsidRDefault="00993445" w:rsidP="00184C31"/>
    <w:p w:rsidR="00993445" w:rsidRDefault="00993445" w:rsidP="00184C31"/>
    <w:p w:rsidR="00993445" w:rsidRDefault="00993445" w:rsidP="00184C31"/>
    <w:p w:rsidR="00993445" w:rsidRPr="00D827F8" w:rsidRDefault="00993445" w:rsidP="00184C31"/>
    <w:p w:rsidR="00184C31" w:rsidRPr="00D827F8" w:rsidRDefault="00184C31" w:rsidP="00184C31">
      <w:pPr>
        <w:jc w:val="center"/>
        <w:rPr>
          <w:b/>
        </w:rPr>
      </w:pPr>
      <w:r w:rsidRPr="00D827F8">
        <w:rPr>
          <w:b/>
        </w:rPr>
        <w:lastRenderedPageBreak/>
        <w:t>Science</w:t>
      </w:r>
    </w:p>
    <w:p w:rsidR="0045432D" w:rsidRPr="00D827F8" w:rsidRDefault="0045432D" w:rsidP="0045432D">
      <w:pPr>
        <w:jc w:val="center"/>
      </w:pPr>
      <w:r w:rsidRPr="00D827F8">
        <w:t xml:space="preserve">These suggestions draw on </w:t>
      </w:r>
      <w:r w:rsidR="00CC2FB1" w:rsidRPr="00D827F8">
        <w:t>different</w:t>
      </w:r>
      <w:r w:rsidRPr="00D827F8">
        <w:t xml:space="preserve"> areas of science from the Year 2 curriculum.</w:t>
      </w:r>
    </w:p>
    <w:p w:rsidR="00184C31" w:rsidRPr="00D827F8" w:rsidRDefault="00184C31" w:rsidP="00184C31">
      <w:pPr>
        <w:rPr>
          <w:b/>
        </w:rPr>
      </w:pPr>
      <w:r w:rsidRPr="00D827F8">
        <w:rPr>
          <w:b/>
        </w:rPr>
        <w:t>Plants:</w:t>
      </w:r>
    </w:p>
    <w:p w:rsidR="00184C31" w:rsidRPr="00D827F8" w:rsidRDefault="00721A7F" w:rsidP="00184C31">
      <w:r w:rsidRPr="00D827F8">
        <w:t>I had a photo of a very healthy bean plant this week – keep caring for your plants. Photograph them or drat them to keep a record of how they grow.</w:t>
      </w:r>
    </w:p>
    <w:p w:rsidR="00645B03" w:rsidRPr="00D827F8" w:rsidRDefault="00645B03" w:rsidP="00184C31">
      <w:pPr>
        <w:rPr>
          <w:color w:val="FF0000"/>
        </w:rPr>
      </w:pPr>
    </w:p>
    <w:p w:rsidR="00645B03" w:rsidRPr="00D827F8" w:rsidRDefault="00645B03" w:rsidP="00184C31">
      <w:pPr>
        <w:rPr>
          <w:b/>
        </w:rPr>
      </w:pPr>
      <w:r w:rsidRPr="00D827F8">
        <w:rPr>
          <w:b/>
        </w:rPr>
        <w:t>Living things and their habitats:</w:t>
      </w:r>
    </w:p>
    <w:p w:rsidR="00721A7F" w:rsidRPr="00D827F8" w:rsidRDefault="00721A7F">
      <w:r w:rsidRPr="00D827F8">
        <w:t>If you made a bug hotel, carry out some observations. Has anything moved it yet? What else could you do to attract wildlife?</w:t>
      </w:r>
    </w:p>
    <w:p w:rsidR="00721A7F" w:rsidRPr="00D827F8" w:rsidRDefault="00721A7F"/>
    <w:p w:rsidR="00721A7F" w:rsidRPr="00D827F8" w:rsidRDefault="00721A7F">
      <w:pPr>
        <w:rPr>
          <w:b/>
        </w:rPr>
      </w:pPr>
      <w:r w:rsidRPr="00D827F8">
        <w:rPr>
          <w:b/>
        </w:rPr>
        <w:t>Materials:</w:t>
      </w:r>
    </w:p>
    <w:p w:rsidR="00721A7F" w:rsidRPr="00D827F8" w:rsidRDefault="00D827F8">
      <w:r w:rsidRPr="00D827F8">
        <w:t>Invisible ink! Try this out:</w:t>
      </w:r>
    </w:p>
    <w:p w:rsidR="00D827F8" w:rsidRPr="00D827F8" w:rsidRDefault="00D827F8">
      <w:r w:rsidRPr="00D827F8">
        <w:t xml:space="preserve">You will need: </w:t>
      </w:r>
    </w:p>
    <w:p w:rsidR="00D827F8" w:rsidRPr="00D827F8" w:rsidRDefault="00D827F8" w:rsidP="00D827F8">
      <w:pPr>
        <w:pStyle w:val="ListParagraph"/>
        <w:numPr>
          <w:ilvl w:val="0"/>
          <w:numId w:val="5"/>
        </w:numPr>
      </w:pPr>
      <w:r w:rsidRPr="00D827F8">
        <w:t>Half a lemon</w:t>
      </w:r>
    </w:p>
    <w:p w:rsidR="00D827F8" w:rsidRPr="00D827F8" w:rsidRDefault="00D827F8" w:rsidP="00D827F8">
      <w:pPr>
        <w:pStyle w:val="ListParagraph"/>
        <w:numPr>
          <w:ilvl w:val="0"/>
          <w:numId w:val="5"/>
        </w:numPr>
      </w:pPr>
      <w:r w:rsidRPr="00D827F8">
        <w:t>Water</w:t>
      </w:r>
    </w:p>
    <w:p w:rsidR="00D827F8" w:rsidRPr="00D827F8" w:rsidRDefault="00D827F8" w:rsidP="00D827F8">
      <w:pPr>
        <w:pStyle w:val="ListParagraph"/>
        <w:numPr>
          <w:ilvl w:val="0"/>
          <w:numId w:val="5"/>
        </w:numPr>
      </w:pPr>
      <w:r w:rsidRPr="00D827F8">
        <w:t>Spoon and bowl</w:t>
      </w:r>
    </w:p>
    <w:p w:rsidR="00D827F8" w:rsidRPr="00D827F8" w:rsidRDefault="00D827F8" w:rsidP="00D827F8">
      <w:pPr>
        <w:pStyle w:val="ListParagraph"/>
        <w:numPr>
          <w:ilvl w:val="0"/>
          <w:numId w:val="5"/>
        </w:numPr>
      </w:pPr>
      <w:r w:rsidRPr="00D827F8">
        <w:t>Cotton bud</w:t>
      </w:r>
    </w:p>
    <w:p w:rsidR="00D827F8" w:rsidRPr="00D827F8" w:rsidRDefault="00D827F8" w:rsidP="00D827F8">
      <w:pPr>
        <w:pStyle w:val="ListParagraph"/>
        <w:numPr>
          <w:ilvl w:val="0"/>
          <w:numId w:val="5"/>
        </w:numPr>
      </w:pPr>
      <w:r w:rsidRPr="00D827F8">
        <w:t>White paper</w:t>
      </w:r>
    </w:p>
    <w:p w:rsidR="00D827F8" w:rsidRPr="00D827F8" w:rsidRDefault="00D827F8" w:rsidP="00D827F8">
      <w:pPr>
        <w:pStyle w:val="ListParagraph"/>
        <w:numPr>
          <w:ilvl w:val="0"/>
          <w:numId w:val="5"/>
        </w:numPr>
      </w:pPr>
      <w:r w:rsidRPr="00D827F8">
        <w:t xml:space="preserve">A lamp </w:t>
      </w:r>
    </w:p>
    <w:p w:rsidR="00D827F8" w:rsidRPr="00D827F8" w:rsidRDefault="00D827F8" w:rsidP="00D827F8">
      <w:pPr>
        <w:spacing w:before="100" w:beforeAutospacing="1" w:after="100" w:afterAutospacing="1" w:line="276" w:lineRule="auto"/>
        <w:rPr>
          <w:rFonts w:eastAsia="Times New Roman" w:cs="Arial"/>
          <w:lang w:eastAsia="en-GB"/>
        </w:rPr>
      </w:pPr>
      <w:r w:rsidRPr="00D827F8">
        <w:rPr>
          <w:rFonts w:eastAsia="Times New Roman" w:cs="Arial"/>
          <w:b/>
          <w:bCs/>
          <w:lang w:eastAsia="en-GB"/>
        </w:rPr>
        <w:t>Instructions:</w:t>
      </w:r>
    </w:p>
    <w:p w:rsidR="00D827F8" w:rsidRPr="00D827F8" w:rsidRDefault="00D827F8" w:rsidP="00D827F8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="Arial"/>
          <w:lang w:eastAsia="en-GB"/>
        </w:rPr>
      </w:pPr>
      <w:r w:rsidRPr="00D827F8">
        <w:rPr>
          <w:rFonts w:eastAsia="Times New Roman" w:cs="Arial"/>
          <w:lang w:eastAsia="en-GB"/>
        </w:rPr>
        <w:t xml:space="preserve">Squeeze some lemon juice into the bowl and add a few drops of water. </w:t>
      </w:r>
    </w:p>
    <w:p w:rsidR="00D827F8" w:rsidRPr="00D827F8" w:rsidRDefault="00D827F8" w:rsidP="00D827F8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="Arial"/>
          <w:lang w:eastAsia="en-GB"/>
        </w:rPr>
      </w:pPr>
      <w:r w:rsidRPr="00D827F8">
        <w:rPr>
          <w:rFonts w:eastAsia="Times New Roman" w:cs="Arial"/>
          <w:lang w:eastAsia="en-GB"/>
        </w:rPr>
        <w:t xml:space="preserve">Mix the water and lemon juice with the spoon. </w:t>
      </w:r>
    </w:p>
    <w:p w:rsidR="00D827F8" w:rsidRPr="00D827F8" w:rsidRDefault="00D827F8" w:rsidP="00D827F8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="Arial"/>
          <w:lang w:eastAsia="en-GB"/>
        </w:rPr>
      </w:pPr>
      <w:r w:rsidRPr="00D827F8">
        <w:rPr>
          <w:rFonts w:eastAsia="Times New Roman" w:cs="Arial"/>
          <w:lang w:eastAsia="en-GB"/>
        </w:rPr>
        <w:t xml:space="preserve">Dip the cotton bud into the mixture and write a message onto the white paper. </w:t>
      </w:r>
    </w:p>
    <w:p w:rsidR="00D827F8" w:rsidRPr="00D827F8" w:rsidRDefault="00D827F8" w:rsidP="00D827F8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="Arial"/>
          <w:lang w:eastAsia="en-GB"/>
        </w:rPr>
      </w:pPr>
      <w:r w:rsidRPr="00D827F8">
        <w:rPr>
          <w:rFonts w:eastAsia="Times New Roman" w:cs="Arial"/>
          <w:lang w:eastAsia="en-GB"/>
        </w:rPr>
        <w:t xml:space="preserve">Wait for the juice to dry so it becomes completely invisible. </w:t>
      </w:r>
    </w:p>
    <w:p w:rsidR="00721A7F" w:rsidRPr="00D827F8" w:rsidRDefault="00D827F8" w:rsidP="00D827F8">
      <w:pPr>
        <w:numPr>
          <w:ilvl w:val="0"/>
          <w:numId w:val="6"/>
        </w:numPr>
        <w:spacing w:before="100" w:beforeAutospacing="1" w:after="100" w:afterAutospacing="1" w:line="276" w:lineRule="auto"/>
        <w:rPr>
          <w:rFonts w:eastAsia="Times New Roman" w:cs="Arial"/>
          <w:lang w:eastAsia="en-GB"/>
        </w:rPr>
      </w:pPr>
      <w:r w:rsidRPr="00D827F8">
        <w:rPr>
          <w:rFonts w:eastAsia="Times New Roman" w:cs="Arial"/>
          <w:lang w:eastAsia="en-GB"/>
        </w:rPr>
        <w:t>When you are ready to read your secret message or show it to someone else, heat the paper by holding it close to a light bulb.</w:t>
      </w:r>
    </w:p>
    <w:p w:rsidR="00721A7F" w:rsidRPr="00D827F8" w:rsidRDefault="00721A7F"/>
    <w:sectPr w:rsidR="00721A7F" w:rsidRPr="00D82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C531E"/>
    <w:multiLevelType w:val="hybridMultilevel"/>
    <w:tmpl w:val="376A4006"/>
    <w:lvl w:ilvl="0" w:tplc="3190E5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04613"/>
    <w:multiLevelType w:val="multilevel"/>
    <w:tmpl w:val="EDF45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B41731"/>
    <w:multiLevelType w:val="hybridMultilevel"/>
    <w:tmpl w:val="06C624FA"/>
    <w:lvl w:ilvl="0" w:tplc="199CE24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420D9C"/>
    <w:multiLevelType w:val="hybridMultilevel"/>
    <w:tmpl w:val="F36639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D4598"/>
    <w:multiLevelType w:val="hybridMultilevel"/>
    <w:tmpl w:val="F01C12F6"/>
    <w:lvl w:ilvl="0" w:tplc="28140C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AB1CDA"/>
    <w:multiLevelType w:val="hybridMultilevel"/>
    <w:tmpl w:val="9A04F3A8"/>
    <w:lvl w:ilvl="0" w:tplc="548288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C31"/>
    <w:rsid w:val="000035CA"/>
    <w:rsid w:val="00085733"/>
    <w:rsid w:val="00184C31"/>
    <w:rsid w:val="00187C29"/>
    <w:rsid w:val="001B3944"/>
    <w:rsid w:val="001C5478"/>
    <w:rsid w:val="001F0602"/>
    <w:rsid w:val="002E7EB4"/>
    <w:rsid w:val="00301DA0"/>
    <w:rsid w:val="003065FF"/>
    <w:rsid w:val="00321953"/>
    <w:rsid w:val="004310E2"/>
    <w:rsid w:val="0044638F"/>
    <w:rsid w:val="0045432D"/>
    <w:rsid w:val="00517FAC"/>
    <w:rsid w:val="00604EF3"/>
    <w:rsid w:val="00645B03"/>
    <w:rsid w:val="00721A7F"/>
    <w:rsid w:val="00743481"/>
    <w:rsid w:val="00780766"/>
    <w:rsid w:val="00794C90"/>
    <w:rsid w:val="007D1B4B"/>
    <w:rsid w:val="008222F0"/>
    <w:rsid w:val="008602AE"/>
    <w:rsid w:val="008706C2"/>
    <w:rsid w:val="008A2E55"/>
    <w:rsid w:val="00926C2E"/>
    <w:rsid w:val="00950397"/>
    <w:rsid w:val="00993445"/>
    <w:rsid w:val="00A658C3"/>
    <w:rsid w:val="00A87C23"/>
    <w:rsid w:val="00AC461A"/>
    <w:rsid w:val="00AD135B"/>
    <w:rsid w:val="00AD7D41"/>
    <w:rsid w:val="00AF6BFD"/>
    <w:rsid w:val="00BE4D85"/>
    <w:rsid w:val="00C20059"/>
    <w:rsid w:val="00C468D0"/>
    <w:rsid w:val="00CC2FB1"/>
    <w:rsid w:val="00D07191"/>
    <w:rsid w:val="00D827F8"/>
    <w:rsid w:val="00DA1E7F"/>
    <w:rsid w:val="00DF15B0"/>
    <w:rsid w:val="00F66D93"/>
    <w:rsid w:val="00FE6DA0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C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4C31"/>
    <w:pPr>
      <w:ind w:left="720"/>
      <w:contextualSpacing/>
    </w:pPr>
  </w:style>
  <w:style w:type="table" w:styleId="TableGrid">
    <w:name w:val="Table Grid"/>
    <w:basedOn w:val="TableNormal"/>
    <w:uiPriority w:val="39"/>
    <w:rsid w:val="00184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2F0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rsid w:val="00D827F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n-GB"/>
    </w:rPr>
  </w:style>
  <w:style w:type="character" w:styleId="Strong">
    <w:name w:val="Strong"/>
    <w:basedOn w:val="DefaultParagraphFont"/>
    <w:uiPriority w:val="22"/>
    <w:qFormat/>
    <w:rsid w:val="00D827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C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4C31"/>
    <w:pPr>
      <w:ind w:left="720"/>
      <w:contextualSpacing/>
    </w:pPr>
  </w:style>
  <w:style w:type="table" w:styleId="TableGrid">
    <w:name w:val="Table Grid"/>
    <w:basedOn w:val="TableNormal"/>
    <w:uiPriority w:val="39"/>
    <w:rsid w:val="00184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2F0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rsid w:val="00D827F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n-GB"/>
    </w:rPr>
  </w:style>
  <w:style w:type="character" w:styleId="Strong">
    <w:name w:val="Strong"/>
    <w:basedOn w:val="DefaultParagraphFont"/>
    <w:uiPriority w:val="22"/>
    <w:qFormat/>
    <w:rsid w:val="00D827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F6697FE-F09E-43AE-9FFF-1FDBD41609E8-L0-001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hyperlink" Target="https://www.google.co.uk/url?sa=i&amp;url=https://www.artsy.net/article/artsy-editorial-modiglianis-trademark-portrait-style&amp;psig=AOvVaw0F2doP6j4ZIE8MGa8c05YI&amp;ust=1588332004325000&amp;source=images&amp;cd=vfe&amp;ved=0CAIQjRxqFwoTCKilyfmDkOkCFQAAAAAdAAAAABAE" TargetMode="External"/><Relationship Id="rId7" Type="http://schemas.openxmlformats.org/officeDocument/2006/relationships/image" Target="media/image1.jpeg"/><Relationship Id="rId12" Type="http://schemas.openxmlformats.org/officeDocument/2006/relationships/image" Target="cid:73857870-887C-4E81-841C-32A2345FCE64-L0-001" TargetMode="External"/><Relationship Id="rId17" Type="http://schemas.openxmlformats.org/officeDocument/2006/relationships/hyperlink" Target="https://www.google.co.uk/url?sa=i&amp;url=https://www.tate.org.uk/art/artists/pablo-picasso-1767&amp;psig=AOvVaw2qu18nBAseCZTzwU1E8bjx&amp;ust=1588331706593000&amp;source=images&amp;cd=vfe&amp;ved=0CAIQjRxqFwoTCIi0w-uCkOkCFQAAAAAdAAAAABAE" TargetMode="External"/><Relationship Id="rId25" Type="http://schemas.openxmlformats.org/officeDocument/2006/relationships/hyperlink" Target="https://www.google.co.uk/url?sa=i&amp;url=https://dictionary.cambridge.org/dictionary/english/stamp&amp;psig=AOvVaw127cOjFVWlIzHeG9cPTb_B&amp;ust=1588332274192000&amp;source=images&amp;cd=vfe&amp;ved=0CAIQjRxqFwoTCICzm_yEkOkCFQAAAAAdAAAAABAG" TargetMode="External"/><Relationship Id="rId2" Type="http://schemas.openxmlformats.org/officeDocument/2006/relationships/styles" Target="styles.xml"/><Relationship Id="rId16" Type="http://schemas.openxmlformats.org/officeDocument/2006/relationships/image" Target="cid:229DF5D7-6849-4918-A593-DC90A912634E-L0-001" TargetMode="External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iteracytrust.org.uk/family-zone/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www.google.co.uk/url?sa=i&amp;url=https://www.quartoknows.com/blog/quartocreates/mixed-media-and-collage&amp;psig=AOvVaw1fHqVUXVTGngYKTdc7lk9Y&amp;ust=1588332236413000&amp;source=images&amp;cd=vfe&amp;ved=0CAIQjRxqFwoTCLCYq-qEkOkCFQAAAAAdAAAAABAD" TargetMode="External"/><Relationship Id="rId28" Type="http://schemas.openxmlformats.org/officeDocument/2006/relationships/image" Target="media/image11.jpeg"/><Relationship Id="rId10" Type="http://schemas.openxmlformats.org/officeDocument/2006/relationships/image" Target="cid:C84AFBFA-612B-48F8-A960-2610A310AA4C-L0-001" TargetMode="External"/><Relationship Id="rId19" Type="http://schemas.openxmlformats.org/officeDocument/2006/relationships/hyperlink" Target="https://www.google.co.uk/url?sa=i&amp;url=https://www.pinterest.com/pin/415457134360135891/&amp;psig=AOvVaw0Za8CNNTaROZSjkcj-X5no&amp;ust=1588331944085000&amp;source=images&amp;cd=vfe&amp;ved=0CAIQjRxqFwoTCLDc8dyDkOkCFQAAAAAdAAAAABA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cid:5B6FC504-C178-4EED-B48B-F5271036F2FD-L0-001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s://www.google.co.uk/url?sa=i&amp;url=https://en.wikipedia.org/wiki/Bust_(sculpture)&amp;psig=AOvVaw1UzXx3sJMm2NlVWRjJAzMj&amp;ust=1588332414526000&amp;source=images&amp;cd=vfe&amp;ved=0CAIQjRxqFwoTCKCvmcaFkOkCFQAAAAAdAAAAABAD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A0B5574F</Template>
  <TotalTime>144</TotalTime>
  <Pages>5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Phillips</dc:creator>
  <cp:lastModifiedBy>C Phillips</cp:lastModifiedBy>
  <cp:revision>6</cp:revision>
  <dcterms:created xsi:type="dcterms:W3CDTF">2020-04-30T09:10:00Z</dcterms:created>
  <dcterms:modified xsi:type="dcterms:W3CDTF">2020-04-30T11:38:00Z</dcterms:modified>
</cp:coreProperties>
</file>