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F12093" w14:textId="77777777" w:rsidR="002E59FB" w:rsidRPr="004172AE" w:rsidRDefault="00BC6BBE" w:rsidP="00BC6BBE">
      <w:pPr>
        <w:jc w:val="center"/>
        <w:rPr>
          <w:rFonts w:ascii="Comic Sans MS" w:hAnsi="Comic Sans MS"/>
          <w:sz w:val="28"/>
          <w:szCs w:val="28"/>
        </w:rPr>
      </w:pPr>
      <w:r w:rsidRPr="004172AE">
        <w:rPr>
          <w:rFonts w:ascii="Comic Sans MS" w:hAnsi="Comic Sans MS"/>
          <w:sz w:val="28"/>
          <w:szCs w:val="28"/>
        </w:rPr>
        <w:t>Little Red Riding Hood and the Wolf</w:t>
      </w:r>
    </w:p>
    <w:p w14:paraId="247B7122" w14:textId="77777777" w:rsidR="00BC6BBE" w:rsidRPr="004172AE" w:rsidRDefault="00BC6BBE" w:rsidP="00BC6BBE">
      <w:pPr>
        <w:jc w:val="center"/>
        <w:rPr>
          <w:rFonts w:ascii="Comic Sans MS" w:hAnsi="Comic Sans MS"/>
          <w:sz w:val="28"/>
          <w:szCs w:val="28"/>
        </w:rPr>
      </w:pPr>
      <w:r w:rsidRPr="004172AE">
        <w:rPr>
          <w:rFonts w:ascii="Comic Sans MS" w:hAnsi="Comic Sans MS"/>
          <w:sz w:val="28"/>
          <w:szCs w:val="28"/>
        </w:rPr>
        <w:t>Roald Dahl</w:t>
      </w:r>
    </w:p>
    <w:p w14:paraId="2EAFF500" w14:textId="77777777" w:rsidR="00BC6BBE" w:rsidRPr="004172AE" w:rsidRDefault="00BC6BBE" w:rsidP="00BC6BBE">
      <w:pPr>
        <w:rPr>
          <w:rFonts w:ascii="Comic Sans MS" w:hAnsi="Comic Sans MS"/>
          <w:sz w:val="28"/>
          <w:szCs w:val="28"/>
        </w:rPr>
      </w:pPr>
    </w:p>
    <w:p w14:paraId="2F56DE10" w14:textId="77777777" w:rsidR="00BC6BBE" w:rsidRPr="004172AE" w:rsidRDefault="00BC6BBE" w:rsidP="00BC6BBE">
      <w:pPr>
        <w:rPr>
          <w:rFonts w:ascii="Comic Sans MS" w:hAnsi="Comic Sans MS" w:cs="Arial"/>
          <w:color w:val="333333"/>
          <w:sz w:val="28"/>
          <w:szCs w:val="28"/>
        </w:rPr>
      </w:pPr>
      <w:r w:rsidRPr="004172AE">
        <w:rPr>
          <w:rFonts w:ascii="Comic Sans MS" w:hAnsi="Comic Sans MS" w:cs="Arial"/>
          <w:color w:val="333333"/>
          <w:sz w:val="28"/>
          <w:szCs w:val="28"/>
        </w:rPr>
        <w:t>As soon as Wolf began to feel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That he would like a decent meal,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He went and knocked on Grandma's door.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When Grandma opened it, she saw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The sharp white teeth, the horrid grin,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 xml:space="preserve">And </w:t>
      </w:r>
      <w:proofErr w:type="spellStart"/>
      <w:r w:rsidRPr="004172AE">
        <w:rPr>
          <w:rFonts w:ascii="Comic Sans MS" w:hAnsi="Comic Sans MS" w:cs="Arial"/>
          <w:color w:val="333333"/>
          <w:sz w:val="28"/>
          <w:szCs w:val="28"/>
        </w:rPr>
        <w:t>Wolfie</w:t>
      </w:r>
      <w:proofErr w:type="spellEnd"/>
      <w:r w:rsidRPr="004172AE">
        <w:rPr>
          <w:rFonts w:ascii="Comic Sans MS" w:hAnsi="Comic Sans MS" w:cs="Arial"/>
          <w:color w:val="333333"/>
          <w:sz w:val="28"/>
          <w:szCs w:val="28"/>
        </w:rPr>
        <w:t xml:space="preserve"> said, 'May I come in?'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Poor Grandmamma was terrified,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'He's going to eat me up!' she cried.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And she was absolutely right.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He ate her up in one big bite. 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But Grandmamma was small and tough,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 xml:space="preserve">And </w:t>
      </w:r>
      <w:proofErr w:type="spellStart"/>
      <w:r w:rsidRPr="004172AE">
        <w:rPr>
          <w:rFonts w:ascii="Comic Sans MS" w:hAnsi="Comic Sans MS" w:cs="Arial"/>
          <w:color w:val="333333"/>
          <w:sz w:val="28"/>
          <w:szCs w:val="28"/>
        </w:rPr>
        <w:t>Wolfie</w:t>
      </w:r>
      <w:proofErr w:type="spellEnd"/>
      <w:r w:rsidRPr="004172AE">
        <w:rPr>
          <w:rFonts w:ascii="Comic Sans MS" w:hAnsi="Comic Sans MS" w:cs="Arial"/>
          <w:color w:val="333333"/>
          <w:sz w:val="28"/>
          <w:szCs w:val="28"/>
        </w:rPr>
        <w:t xml:space="preserve"> wailed, 'That's not enough!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I haven't yet begun to feel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That I have had a decent meal!'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He ran around the kitchen yelping,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'I've got to have a second helping!'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Then added with a frightful leer,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'I'm therefore going to wait right here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Till Little Miss Red Riding Hood</w:t>
      </w:r>
      <w:r w:rsidRPr="004172AE">
        <w:rPr>
          <w:rFonts w:ascii="Comic Sans MS" w:hAnsi="Comic Sans MS" w:cs="Arial"/>
          <w:color w:val="333333"/>
          <w:sz w:val="28"/>
          <w:szCs w:val="28"/>
        </w:rPr>
        <w:br/>
        <w:t>Comes home from walking in the wood.'</w:t>
      </w:r>
    </w:p>
    <w:p w14:paraId="3291D638" w14:textId="77777777" w:rsidR="00BC6BBE" w:rsidRPr="004172AE" w:rsidRDefault="00BC6BBE" w:rsidP="00BC6BBE">
      <w:pPr>
        <w:rPr>
          <w:rFonts w:ascii="Comic Sans MS" w:hAnsi="Comic Sans MS" w:cs="Arial"/>
          <w:color w:val="333333"/>
          <w:sz w:val="28"/>
          <w:szCs w:val="28"/>
        </w:rPr>
      </w:pPr>
    </w:p>
    <w:p w14:paraId="1FD3E3FC" w14:textId="77777777" w:rsidR="00BC6BBE" w:rsidRPr="004172AE" w:rsidRDefault="00BC6BBE" w:rsidP="00BC6BBE">
      <w:pPr>
        <w:rPr>
          <w:rFonts w:ascii="Comic Sans MS" w:hAnsi="Comic Sans MS" w:cs="Arial"/>
          <w:color w:val="333333"/>
          <w:sz w:val="28"/>
          <w:szCs w:val="28"/>
        </w:rPr>
      </w:pPr>
    </w:p>
    <w:p w14:paraId="1EDDF285" w14:textId="77777777" w:rsidR="00BC6BBE" w:rsidRPr="004172AE" w:rsidRDefault="00BC6BBE" w:rsidP="00BC6BBE">
      <w:pPr>
        <w:rPr>
          <w:rFonts w:ascii="Comic Sans MS" w:hAnsi="Comic Sans MS" w:cs="Arial"/>
          <w:color w:val="333333"/>
          <w:sz w:val="28"/>
          <w:szCs w:val="28"/>
        </w:rPr>
      </w:pPr>
    </w:p>
    <w:p w14:paraId="43ADA618" w14:textId="77777777" w:rsidR="00BC6BBE" w:rsidRPr="004172AE" w:rsidRDefault="00BC6BBE" w:rsidP="00BC6BBE">
      <w:pPr>
        <w:rPr>
          <w:rFonts w:ascii="Comic Sans MS" w:hAnsi="Comic Sans MS" w:cs="Arial"/>
          <w:color w:val="333333"/>
          <w:sz w:val="28"/>
          <w:szCs w:val="28"/>
        </w:rPr>
      </w:pPr>
    </w:p>
    <w:p w14:paraId="77C9AF05" w14:textId="77777777" w:rsidR="00BC6BBE" w:rsidRPr="004172AE" w:rsidRDefault="00BC6BBE" w:rsidP="00BC6BBE">
      <w:pPr>
        <w:rPr>
          <w:rFonts w:ascii="Comic Sans MS" w:hAnsi="Comic Sans MS" w:cs="Arial"/>
          <w:color w:val="333333"/>
          <w:sz w:val="28"/>
          <w:szCs w:val="28"/>
        </w:rPr>
      </w:pPr>
    </w:p>
    <w:p w14:paraId="0F4C5DE3" w14:textId="77777777" w:rsidR="00BC6BBE" w:rsidRPr="004172AE" w:rsidRDefault="00BC6BBE" w:rsidP="00BC6BBE">
      <w:pPr>
        <w:rPr>
          <w:rFonts w:ascii="Comic Sans MS" w:hAnsi="Comic Sans MS" w:cs="Arial"/>
          <w:color w:val="333333"/>
          <w:sz w:val="28"/>
          <w:szCs w:val="28"/>
        </w:rPr>
      </w:pPr>
    </w:p>
    <w:p w14:paraId="7FBA85BC" w14:textId="77777777" w:rsidR="00BC6BBE" w:rsidRPr="004172AE" w:rsidRDefault="00BC6BBE" w:rsidP="00BC6BBE">
      <w:pPr>
        <w:rPr>
          <w:rFonts w:ascii="Comic Sans MS" w:hAnsi="Comic Sans MS" w:cs="Arial"/>
          <w:color w:val="333333"/>
          <w:sz w:val="28"/>
          <w:szCs w:val="28"/>
        </w:rPr>
      </w:pPr>
    </w:p>
    <w:p w14:paraId="31A966F2" w14:textId="77777777" w:rsidR="00BC6BBE" w:rsidRPr="004172AE" w:rsidRDefault="00BC6BBE" w:rsidP="00BC6BBE">
      <w:pPr>
        <w:rPr>
          <w:rFonts w:ascii="Comic Sans MS" w:hAnsi="Comic Sans MS" w:cs="Arial"/>
          <w:color w:val="333333"/>
          <w:sz w:val="28"/>
          <w:szCs w:val="28"/>
        </w:rPr>
      </w:pPr>
    </w:p>
    <w:p w14:paraId="4ADF3040" w14:textId="77777777" w:rsidR="00BC6BBE" w:rsidRPr="004172AE" w:rsidRDefault="00BC6BBE" w:rsidP="00BC6BBE">
      <w:pPr>
        <w:rPr>
          <w:rFonts w:ascii="Comic Sans MS" w:hAnsi="Comic Sans MS" w:cs="Arial"/>
          <w:color w:val="333333"/>
          <w:sz w:val="28"/>
          <w:szCs w:val="28"/>
        </w:rPr>
      </w:pPr>
    </w:p>
    <w:p w14:paraId="6F4AD506" w14:textId="51417F46" w:rsidR="00BC6BBE" w:rsidRPr="004172AE" w:rsidRDefault="004421B7" w:rsidP="00BC6BBE">
      <w:pPr>
        <w:rPr>
          <w:rFonts w:ascii="Comic Sans MS" w:hAnsi="Comic Sans MS"/>
          <w:sz w:val="28"/>
          <w:szCs w:val="28"/>
        </w:rPr>
      </w:pPr>
      <w:r w:rsidRPr="004172AE"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997791" wp14:editId="4A8C4994">
                <wp:simplePos x="0" y="0"/>
                <wp:positionH relativeFrom="column">
                  <wp:posOffset>-160655</wp:posOffset>
                </wp:positionH>
                <wp:positionV relativeFrom="paragraph">
                  <wp:posOffset>3175</wp:posOffset>
                </wp:positionV>
                <wp:extent cx="6411595" cy="7751445"/>
                <wp:effectExtent l="0" t="0" r="27305" b="209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1595" cy="775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84665" w14:textId="120FDCA1" w:rsidR="00BC6BBE" w:rsidRDefault="00BC6BBE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4172A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L</w:t>
                            </w:r>
                            <w:bookmarkStart w:id="0" w:name="_GoBack"/>
                            <w:r w:rsidRPr="004172AE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ittle Red Riding Hood and the Wolf, Roald Dahl.</w:t>
                            </w:r>
                          </w:p>
                          <w:p w14:paraId="058FBEFE" w14:textId="769EDA15" w:rsidR="00835365" w:rsidRDefault="00835365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FDD00CF" w14:textId="775737C2" w:rsidR="00835365" w:rsidRDefault="00835365" w:rsidP="0083536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Read the poem aloud several times. Can you change your voice when a different character speaks? (An adult may need to read the poem aloud first.)</w:t>
                            </w:r>
                          </w:p>
                          <w:p w14:paraId="4721403B" w14:textId="4B0EBFB3" w:rsidR="00835365" w:rsidRDefault="00835365" w:rsidP="0083536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Find</w:t>
                            </w:r>
                            <w:r w:rsidRPr="00835365"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 xml:space="preserve"> the rhyming words in the poem. </w:t>
                            </w:r>
                          </w:p>
                          <w:p w14:paraId="4C8951AA" w14:textId="7C2C5F31" w:rsidR="00835365" w:rsidRDefault="00835365" w:rsidP="0083536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How did the wolf make Granny feel?</w:t>
                            </w:r>
                          </w:p>
                          <w:p w14:paraId="4D4CC679" w14:textId="1CE5FA40" w:rsidR="00835365" w:rsidRDefault="00835365" w:rsidP="0083536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How was the wolf feeling?</w:t>
                            </w:r>
                          </w:p>
                          <w:p w14:paraId="54DB8D8C" w14:textId="77777777" w:rsidR="00835365" w:rsidRPr="00835365" w:rsidRDefault="00835365" w:rsidP="0083536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35365"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  <w:t>Who was the wolf waiting for?</w:t>
                            </w:r>
                          </w:p>
                          <w:p w14:paraId="20A15F85" w14:textId="05D226BA" w:rsidR="00AA16A8" w:rsidRDefault="00AA16A8" w:rsidP="0083536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3536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Order the events in the poem 1-5:</w:t>
                            </w:r>
                          </w:p>
                          <w:p w14:paraId="6A247281" w14:textId="77777777" w:rsidR="00835365" w:rsidRPr="00835365" w:rsidRDefault="00835365" w:rsidP="00835365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69DA3F17" w14:textId="77777777" w:rsidR="00AA16A8" w:rsidRPr="004172AE" w:rsidRDefault="00AA16A8" w:rsidP="00835365">
                            <w:pPr>
                              <w:spacing w:line="480" w:lineRule="auto"/>
                              <w:ind w:left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172A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wolf waits for Red Riding Hood.</w:t>
                            </w:r>
                          </w:p>
                          <w:p w14:paraId="74B34406" w14:textId="77777777" w:rsidR="00AA16A8" w:rsidRPr="004172AE" w:rsidRDefault="00AA16A8" w:rsidP="00835365">
                            <w:pPr>
                              <w:spacing w:line="480" w:lineRule="auto"/>
                              <w:ind w:left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172A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wolf leaps around the kitchen.</w:t>
                            </w:r>
                          </w:p>
                          <w:p w14:paraId="1C457EE3" w14:textId="77777777" w:rsidR="00AA16A8" w:rsidRPr="004172AE" w:rsidRDefault="00AA16A8" w:rsidP="00835365">
                            <w:pPr>
                              <w:spacing w:line="480" w:lineRule="auto"/>
                              <w:ind w:left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172A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wolf feels hungry.</w:t>
                            </w:r>
                          </w:p>
                          <w:p w14:paraId="312182BD" w14:textId="77777777" w:rsidR="00AA16A8" w:rsidRPr="004172AE" w:rsidRDefault="00AA16A8" w:rsidP="00835365">
                            <w:pPr>
                              <w:spacing w:line="480" w:lineRule="auto"/>
                              <w:ind w:left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172A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wolf eats Grandmama.</w:t>
                            </w:r>
                          </w:p>
                          <w:p w14:paraId="6DA14FF1" w14:textId="77777777" w:rsidR="00AA16A8" w:rsidRPr="004172AE" w:rsidRDefault="00AA16A8" w:rsidP="00835365">
                            <w:pPr>
                              <w:spacing w:line="480" w:lineRule="auto"/>
                              <w:ind w:left="72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172AE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wolf goes to Grandmama’s house.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9977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65pt;margin-top:.25pt;width:504.85pt;height:610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">
                <v:textbox>
                  <w:txbxContent>
                    <w:p w14:paraId="26A84665" w14:textId="120FDCA1" w:rsidR="00BC6BBE" w:rsidRDefault="00BC6BBE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4172A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L</w:t>
                      </w:r>
                      <w:bookmarkStart w:id="1" w:name="_GoBack"/>
                      <w:r w:rsidRPr="004172AE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ittle Red Riding Hood and the Wolf, Roald Dahl.</w:t>
                      </w:r>
                    </w:p>
                    <w:p w14:paraId="058FBEFE" w14:textId="769EDA15" w:rsidR="00835365" w:rsidRDefault="00835365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14:paraId="0FDD00CF" w14:textId="775737C2" w:rsidR="00835365" w:rsidRDefault="00835365" w:rsidP="0083536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Read the poem aloud several times. Can you change your voice when a different character speaks? (An adult may need to read the poem aloud first.)</w:t>
                      </w:r>
                    </w:p>
                    <w:p w14:paraId="4721403B" w14:textId="4B0EBFB3" w:rsidR="00835365" w:rsidRDefault="00835365" w:rsidP="0083536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Find</w:t>
                      </w:r>
                      <w:r w:rsidRPr="00835365"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 xml:space="preserve"> the rhyming words in the poem. </w:t>
                      </w:r>
                    </w:p>
                    <w:p w14:paraId="4C8951AA" w14:textId="7C2C5F31" w:rsidR="00835365" w:rsidRDefault="00835365" w:rsidP="0083536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How did the wolf make Granny feel?</w:t>
                      </w:r>
                    </w:p>
                    <w:p w14:paraId="4D4CC679" w14:textId="1CE5FA40" w:rsidR="00835365" w:rsidRDefault="00835365" w:rsidP="0083536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How was the wolf feeling?</w:t>
                      </w:r>
                    </w:p>
                    <w:p w14:paraId="54DB8D8C" w14:textId="77777777" w:rsidR="00835365" w:rsidRPr="00835365" w:rsidRDefault="00835365" w:rsidP="0083536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35365"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  <w:t>Who was the wolf waiting for?</w:t>
                      </w:r>
                    </w:p>
                    <w:p w14:paraId="20A15F85" w14:textId="05D226BA" w:rsidR="00AA16A8" w:rsidRDefault="00AA16A8" w:rsidP="0083536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35365">
                        <w:rPr>
                          <w:rFonts w:ascii="Comic Sans MS" w:hAnsi="Comic Sans MS"/>
                          <w:sz w:val="32"/>
                          <w:szCs w:val="32"/>
                        </w:rPr>
                        <w:t>Order the events in the poem 1-5:</w:t>
                      </w:r>
                    </w:p>
                    <w:p w14:paraId="6A247281" w14:textId="77777777" w:rsidR="00835365" w:rsidRPr="00835365" w:rsidRDefault="00835365" w:rsidP="00835365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69DA3F17" w14:textId="77777777" w:rsidR="00AA16A8" w:rsidRPr="004172AE" w:rsidRDefault="00AA16A8" w:rsidP="00835365">
                      <w:pPr>
                        <w:spacing w:line="480" w:lineRule="auto"/>
                        <w:ind w:left="72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172AE">
                        <w:rPr>
                          <w:rFonts w:ascii="Comic Sans MS" w:hAnsi="Comic Sans MS"/>
                          <w:sz w:val="32"/>
                          <w:szCs w:val="32"/>
                        </w:rPr>
                        <w:t>The wolf waits for Red Riding Hood.</w:t>
                      </w:r>
                    </w:p>
                    <w:p w14:paraId="74B34406" w14:textId="77777777" w:rsidR="00AA16A8" w:rsidRPr="004172AE" w:rsidRDefault="00AA16A8" w:rsidP="00835365">
                      <w:pPr>
                        <w:spacing w:line="480" w:lineRule="auto"/>
                        <w:ind w:left="72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172AE">
                        <w:rPr>
                          <w:rFonts w:ascii="Comic Sans MS" w:hAnsi="Comic Sans MS"/>
                          <w:sz w:val="32"/>
                          <w:szCs w:val="32"/>
                        </w:rPr>
                        <w:t>The wolf leaps around the kitchen.</w:t>
                      </w:r>
                    </w:p>
                    <w:p w14:paraId="1C457EE3" w14:textId="77777777" w:rsidR="00AA16A8" w:rsidRPr="004172AE" w:rsidRDefault="00AA16A8" w:rsidP="00835365">
                      <w:pPr>
                        <w:spacing w:line="480" w:lineRule="auto"/>
                        <w:ind w:left="72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172AE">
                        <w:rPr>
                          <w:rFonts w:ascii="Comic Sans MS" w:hAnsi="Comic Sans MS"/>
                          <w:sz w:val="32"/>
                          <w:szCs w:val="32"/>
                        </w:rPr>
                        <w:t>The wolf feels hungry.</w:t>
                      </w:r>
                    </w:p>
                    <w:p w14:paraId="312182BD" w14:textId="77777777" w:rsidR="00AA16A8" w:rsidRPr="004172AE" w:rsidRDefault="00AA16A8" w:rsidP="00835365">
                      <w:pPr>
                        <w:spacing w:line="480" w:lineRule="auto"/>
                        <w:ind w:left="72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172AE">
                        <w:rPr>
                          <w:rFonts w:ascii="Comic Sans MS" w:hAnsi="Comic Sans MS"/>
                          <w:sz w:val="32"/>
                          <w:szCs w:val="32"/>
                        </w:rPr>
                        <w:t>The wolf eats Grandmama.</w:t>
                      </w:r>
                    </w:p>
                    <w:p w14:paraId="6DA14FF1" w14:textId="77777777" w:rsidR="00AA16A8" w:rsidRPr="004172AE" w:rsidRDefault="00AA16A8" w:rsidP="00835365">
                      <w:pPr>
                        <w:spacing w:line="480" w:lineRule="auto"/>
                        <w:ind w:left="72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172AE">
                        <w:rPr>
                          <w:rFonts w:ascii="Comic Sans MS" w:hAnsi="Comic Sans MS"/>
                          <w:sz w:val="32"/>
                          <w:szCs w:val="32"/>
                        </w:rPr>
                        <w:t>The wolf goes to Grandmama’s house.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DB35DA" w14:textId="77777777" w:rsidR="00BC6BBE" w:rsidRPr="004172AE" w:rsidRDefault="00BC6BBE" w:rsidP="00BC6BBE">
      <w:pPr>
        <w:rPr>
          <w:rFonts w:ascii="Comic Sans MS" w:hAnsi="Comic Sans MS"/>
          <w:sz w:val="28"/>
          <w:szCs w:val="28"/>
        </w:rPr>
      </w:pPr>
    </w:p>
    <w:p w14:paraId="08ADAA9D" w14:textId="77777777" w:rsidR="00BC6BBE" w:rsidRPr="004172AE" w:rsidRDefault="00BC6BBE" w:rsidP="00BC6BBE">
      <w:pPr>
        <w:rPr>
          <w:rFonts w:ascii="Comic Sans MS" w:hAnsi="Comic Sans MS"/>
          <w:sz w:val="28"/>
          <w:szCs w:val="28"/>
        </w:rPr>
      </w:pPr>
    </w:p>
    <w:sectPr w:rsidR="00BC6BBE" w:rsidRPr="004172AE" w:rsidSect="008B518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01A82"/>
    <w:multiLevelType w:val="multilevel"/>
    <w:tmpl w:val="5E962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A84FC0"/>
    <w:multiLevelType w:val="multilevel"/>
    <w:tmpl w:val="9F8E8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522DAA"/>
    <w:multiLevelType w:val="hybridMultilevel"/>
    <w:tmpl w:val="65B2C370"/>
    <w:lvl w:ilvl="0" w:tplc="9F9E14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E6E317F"/>
    <w:multiLevelType w:val="multilevel"/>
    <w:tmpl w:val="3D66C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6BBE"/>
    <w:rsid w:val="00027D67"/>
    <w:rsid w:val="00035AEA"/>
    <w:rsid w:val="00051C9F"/>
    <w:rsid w:val="00053642"/>
    <w:rsid w:val="00056165"/>
    <w:rsid w:val="00060AB9"/>
    <w:rsid w:val="0008143F"/>
    <w:rsid w:val="00093302"/>
    <w:rsid w:val="000A2D49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1B12"/>
    <w:rsid w:val="00123266"/>
    <w:rsid w:val="00127546"/>
    <w:rsid w:val="00152763"/>
    <w:rsid w:val="00153E4B"/>
    <w:rsid w:val="00170535"/>
    <w:rsid w:val="00170F19"/>
    <w:rsid w:val="001A4754"/>
    <w:rsid w:val="001D74A7"/>
    <w:rsid w:val="001E235B"/>
    <w:rsid w:val="00212857"/>
    <w:rsid w:val="00230A08"/>
    <w:rsid w:val="0025631C"/>
    <w:rsid w:val="00273B6C"/>
    <w:rsid w:val="00293A96"/>
    <w:rsid w:val="0029648F"/>
    <w:rsid w:val="002A5F7B"/>
    <w:rsid w:val="002A603A"/>
    <w:rsid w:val="002A6735"/>
    <w:rsid w:val="002B1535"/>
    <w:rsid w:val="002B2319"/>
    <w:rsid w:val="002B3DDC"/>
    <w:rsid w:val="002B4589"/>
    <w:rsid w:val="002C4A81"/>
    <w:rsid w:val="002E59FB"/>
    <w:rsid w:val="002E5F53"/>
    <w:rsid w:val="002F1D82"/>
    <w:rsid w:val="00313CCB"/>
    <w:rsid w:val="00321102"/>
    <w:rsid w:val="0032480A"/>
    <w:rsid w:val="003263B7"/>
    <w:rsid w:val="00331046"/>
    <w:rsid w:val="00332229"/>
    <w:rsid w:val="0033632B"/>
    <w:rsid w:val="00340460"/>
    <w:rsid w:val="00365425"/>
    <w:rsid w:val="00371C9A"/>
    <w:rsid w:val="00383B0E"/>
    <w:rsid w:val="003B18B7"/>
    <w:rsid w:val="003B6659"/>
    <w:rsid w:val="003B73BD"/>
    <w:rsid w:val="003E4BAB"/>
    <w:rsid w:val="004172AE"/>
    <w:rsid w:val="00431FC3"/>
    <w:rsid w:val="004421B7"/>
    <w:rsid w:val="00454C44"/>
    <w:rsid w:val="004605A1"/>
    <w:rsid w:val="00482841"/>
    <w:rsid w:val="00485708"/>
    <w:rsid w:val="00493311"/>
    <w:rsid w:val="004B4219"/>
    <w:rsid w:val="004C28C6"/>
    <w:rsid w:val="004C5984"/>
    <w:rsid w:val="004C7939"/>
    <w:rsid w:val="004D0C67"/>
    <w:rsid w:val="004E428C"/>
    <w:rsid w:val="004E6078"/>
    <w:rsid w:val="004F7316"/>
    <w:rsid w:val="004F735D"/>
    <w:rsid w:val="00501941"/>
    <w:rsid w:val="00502778"/>
    <w:rsid w:val="005038F4"/>
    <w:rsid w:val="0051591E"/>
    <w:rsid w:val="00525FF8"/>
    <w:rsid w:val="005333F5"/>
    <w:rsid w:val="005568BB"/>
    <w:rsid w:val="00565814"/>
    <w:rsid w:val="00582C91"/>
    <w:rsid w:val="00590837"/>
    <w:rsid w:val="00597B2A"/>
    <w:rsid w:val="005A0942"/>
    <w:rsid w:val="005A2E8C"/>
    <w:rsid w:val="005C4A2A"/>
    <w:rsid w:val="005C4D8E"/>
    <w:rsid w:val="005E437E"/>
    <w:rsid w:val="005F078D"/>
    <w:rsid w:val="006000C8"/>
    <w:rsid w:val="00603C4A"/>
    <w:rsid w:val="00605193"/>
    <w:rsid w:val="00615F20"/>
    <w:rsid w:val="00621808"/>
    <w:rsid w:val="0063769A"/>
    <w:rsid w:val="006441A9"/>
    <w:rsid w:val="006454D9"/>
    <w:rsid w:val="00656DA2"/>
    <w:rsid w:val="0066703B"/>
    <w:rsid w:val="00671718"/>
    <w:rsid w:val="00672D48"/>
    <w:rsid w:val="00684436"/>
    <w:rsid w:val="00690CB5"/>
    <w:rsid w:val="00693FDF"/>
    <w:rsid w:val="006950B8"/>
    <w:rsid w:val="00696F28"/>
    <w:rsid w:val="006A5E94"/>
    <w:rsid w:val="006B248F"/>
    <w:rsid w:val="006D10DF"/>
    <w:rsid w:val="006F38D1"/>
    <w:rsid w:val="00727CE2"/>
    <w:rsid w:val="007500D8"/>
    <w:rsid w:val="0076612B"/>
    <w:rsid w:val="0078235C"/>
    <w:rsid w:val="00787462"/>
    <w:rsid w:val="00794B94"/>
    <w:rsid w:val="007B401B"/>
    <w:rsid w:val="007E54A7"/>
    <w:rsid w:val="007F0B37"/>
    <w:rsid w:val="007F22A4"/>
    <w:rsid w:val="007F4352"/>
    <w:rsid w:val="007F7927"/>
    <w:rsid w:val="008046C3"/>
    <w:rsid w:val="00830CD5"/>
    <w:rsid w:val="0083276E"/>
    <w:rsid w:val="00835365"/>
    <w:rsid w:val="0084638B"/>
    <w:rsid w:val="00852F8C"/>
    <w:rsid w:val="00884101"/>
    <w:rsid w:val="0088548C"/>
    <w:rsid w:val="008A40BC"/>
    <w:rsid w:val="008B518E"/>
    <w:rsid w:val="008C0AEB"/>
    <w:rsid w:val="008D4A69"/>
    <w:rsid w:val="008E0EE6"/>
    <w:rsid w:val="008E22F0"/>
    <w:rsid w:val="008F482C"/>
    <w:rsid w:val="00901EF8"/>
    <w:rsid w:val="009267D8"/>
    <w:rsid w:val="00940BAF"/>
    <w:rsid w:val="00941E09"/>
    <w:rsid w:val="0095041A"/>
    <w:rsid w:val="00964789"/>
    <w:rsid w:val="0097163B"/>
    <w:rsid w:val="00972266"/>
    <w:rsid w:val="009B7ECC"/>
    <w:rsid w:val="009C48CD"/>
    <w:rsid w:val="009D3E17"/>
    <w:rsid w:val="009F56CC"/>
    <w:rsid w:val="00A056AE"/>
    <w:rsid w:val="00A16FD1"/>
    <w:rsid w:val="00A212A2"/>
    <w:rsid w:val="00A41F02"/>
    <w:rsid w:val="00A629E4"/>
    <w:rsid w:val="00AA16A8"/>
    <w:rsid w:val="00AB381B"/>
    <w:rsid w:val="00AB4FDD"/>
    <w:rsid w:val="00AC55E5"/>
    <w:rsid w:val="00AC7A58"/>
    <w:rsid w:val="00AD1514"/>
    <w:rsid w:val="00B107AA"/>
    <w:rsid w:val="00B26610"/>
    <w:rsid w:val="00B77168"/>
    <w:rsid w:val="00B864AA"/>
    <w:rsid w:val="00B87E6F"/>
    <w:rsid w:val="00B94922"/>
    <w:rsid w:val="00B9745C"/>
    <w:rsid w:val="00BC00B4"/>
    <w:rsid w:val="00BC6650"/>
    <w:rsid w:val="00BC6BBE"/>
    <w:rsid w:val="00BE1123"/>
    <w:rsid w:val="00BF6354"/>
    <w:rsid w:val="00C04480"/>
    <w:rsid w:val="00C24C95"/>
    <w:rsid w:val="00C53E96"/>
    <w:rsid w:val="00C70BC5"/>
    <w:rsid w:val="00C75CDE"/>
    <w:rsid w:val="00C92E6E"/>
    <w:rsid w:val="00CD1399"/>
    <w:rsid w:val="00CE5C8B"/>
    <w:rsid w:val="00D12ED8"/>
    <w:rsid w:val="00D2746E"/>
    <w:rsid w:val="00D31F6C"/>
    <w:rsid w:val="00D33AFC"/>
    <w:rsid w:val="00D457FD"/>
    <w:rsid w:val="00D6044E"/>
    <w:rsid w:val="00D61410"/>
    <w:rsid w:val="00D67B50"/>
    <w:rsid w:val="00D7578F"/>
    <w:rsid w:val="00D75A33"/>
    <w:rsid w:val="00D80219"/>
    <w:rsid w:val="00D806B1"/>
    <w:rsid w:val="00D92DB5"/>
    <w:rsid w:val="00DA307E"/>
    <w:rsid w:val="00DA700A"/>
    <w:rsid w:val="00DA7408"/>
    <w:rsid w:val="00DA7EB0"/>
    <w:rsid w:val="00DB4844"/>
    <w:rsid w:val="00DD3CFC"/>
    <w:rsid w:val="00E32336"/>
    <w:rsid w:val="00E42356"/>
    <w:rsid w:val="00E450CE"/>
    <w:rsid w:val="00E5067A"/>
    <w:rsid w:val="00E762F7"/>
    <w:rsid w:val="00E9282E"/>
    <w:rsid w:val="00E9767D"/>
    <w:rsid w:val="00EA5D67"/>
    <w:rsid w:val="00EB338A"/>
    <w:rsid w:val="00EB36B8"/>
    <w:rsid w:val="00EB5CA9"/>
    <w:rsid w:val="00EC14BE"/>
    <w:rsid w:val="00EC1AF1"/>
    <w:rsid w:val="00ED059A"/>
    <w:rsid w:val="00ED34ED"/>
    <w:rsid w:val="00EE2FA9"/>
    <w:rsid w:val="00EF4D7A"/>
    <w:rsid w:val="00EF521A"/>
    <w:rsid w:val="00F23746"/>
    <w:rsid w:val="00F35FF7"/>
    <w:rsid w:val="00F375A9"/>
    <w:rsid w:val="00F46258"/>
    <w:rsid w:val="00F54693"/>
    <w:rsid w:val="00F71992"/>
    <w:rsid w:val="00F92207"/>
    <w:rsid w:val="00F959BE"/>
    <w:rsid w:val="00FD60DE"/>
    <w:rsid w:val="00FE3A8D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7FAD05"/>
  <w15:docId w15:val="{5748E701-5C75-44C4-A38C-CCDB1D441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7939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BC6B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B9745C"/>
    <w:rPr>
      <w:color w:val="0000FF"/>
      <w:u w:val="single"/>
    </w:rPr>
  </w:style>
  <w:style w:type="paragraph" w:styleId="NoSpacing">
    <w:name w:val="No Spacing"/>
    <w:uiPriority w:val="1"/>
    <w:qFormat/>
    <w:rsid w:val="00BC6BBE"/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uiPriority w:val="9"/>
    <w:rsid w:val="00BC6BBE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rsid w:val="00BC6BBE"/>
  </w:style>
  <w:style w:type="character" w:styleId="Strong">
    <w:name w:val="Strong"/>
    <w:uiPriority w:val="22"/>
    <w:qFormat/>
    <w:rsid w:val="00BC6BBE"/>
    <w:rPr>
      <w:b/>
      <w:bCs/>
    </w:rPr>
  </w:style>
  <w:style w:type="paragraph" w:styleId="NormalWeb">
    <w:name w:val="Normal (Web)"/>
    <w:basedOn w:val="Normal"/>
    <w:uiPriority w:val="99"/>
    <w:unhideWhenUsed/>
    <w:rsid w:val="00BC6BBE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835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0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5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21929">
              <w:marLeft w:val="0"/>
              <w:marRight w:val="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1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89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38178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14311">
                      <w:marLeft w:val="0"/>
                      <w:marRight w:val="0"/>
                      <w:marTop w:val="0"/>
                      <w:marBottom w:val="345"/>
                      <w:divBdr>
                        <w:top w:val="none" w:sz="0" w:space="0" w:color="auto"/>
                        <w:left w:val="none" w:sz="0" w:space="0" w:color="auto"/>
                        <w:bottom w:val="single" w:sz="6" w:space="5" w:color="A1D5DF"/>
                        <w:right w:val="none" w:sz="0" w:space="0" w:color="auto"/>
                      </w:divBdr>
                    </w:div>
                    <w:div w:id="23910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93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JoinitPC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JoinitPC7</Template>
  <TotalTime>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>RM plc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user</dc:creator>
  <cp:lastModifiedBy>Catherine Phillips</cp:lastModifiedBy>
  <cp:revision>4</cp:revision>
  <cp:lastPrinted>2020-11-06T07:44:00Z</cp:lastPrinted>
  <dcterms:created xsi:type="dcterms:W3CDTF">2017-11-16T14:27:00Z</dcterms:created>
  <dcterms:modified xsi:type="dcterms:W3CDTF">2020-11-11T10:39:00Z</dcterms:modified>
</cp:coreProperties>
</file>