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C50" w:rsidRPr="007249D1" w:rsidRDefault="007249D1" w:rsidP="007249D1">
      <w:pPr>
        <w:jc w:val="center"/>
        <w:rPr>
          <w:rFonts w:ascii="Leelawadee" w:hAnsi="Leelawadee" w:cs="Leelawadee"/>
          <w:b/>
          <w:sz w:val="56"/>
        </w:rPr>
      </w:pPr>
      <w:r w:rsidRPr="007249D1">
        <w:rPr>
          <w:rFonts w:ascii="Leelawadee" w:hAnsi="Leelawadee" w:cs="Leelawadee"/>
          <w:b/>
          <w:sz w:val="56"/>
        </w:rPr>
        <w:t>Year 3 Science Project</w:t>
      </w:r>
    </w:p>
    <w:p w:rsidR="007249D1" w:rsidRPr="007249D1" w:rsidRDefault="007249D1" w:rsidP="007249D1">
      <w:pPr>
        <w:jc w:val="center"/>
        <w:rPr>
          <w:rFonts w:ascii="Leelawadee" w:hAnsi="Leelawadee" w:cs="Leelawadee"/>
          <w:sz w:val="48"/>
        </w:rPr>
      </w:pPr>
    </w:p>
    <w:p w:rsidR="007249D1" w:rsidRDefault="007249D1" w:rsidP="007249D1">
      <w:pPr>
        <w:jc w:val="center"/>
        <w:rPr>
          <w:rFonts w:ascii="Leelawadee" w:hAnsi="Leelawadee" w:cs="Leelawadee"/>
          <w:sz w:val="48"/>
        </w:rPr>
      </w:pPr>
      <w:r w:rsidRPr="007249D1">
        <w:rPr>
          <w:rFonts w:ascii="Leelawadee" w:hAnsi="Leelawadee" w:cs="Leelawadee"/>
          <w:sz w:val="48"/>
        </w:rPr>
        <w:t>Shadow investigation</w:t>
      </w:r>
      <w:r>
        <w:rPr>
          <w:rFonts w:ascii="Leelawadee" w:hAnsi="Leelawadee" w:cs="Leelawadee"/>
          <w:sz w:val="48"/>
        </w:rPr>
        <w:t>s</w:t>
      </w:r>
    </w:p>
    <w:p w:rsidR="007249D1" w:rsidRPr="00305BCE" w:rsidRDefault="007249D1" w:rsidP="007249D1">
      <w:pPr>
        <w:jc w:val="center"/>
        <w:rPr>
          <w:rFonts w:ascii="Leelawadee" w:hAnsi="Leelawadee" w:cs="Leelawadee"/>
          <w:sz w:val="40"/>
        </w:rPr>
      </w:pPr>
    </w:p>
    <w:p w:rsidR="007249D1" w:rsidRPr="00305BCE" w:rsidRDefault="007249D1" w:rsidP="007249D1">
      <w:pPr>
        <w:rPr>
          <w:rFonts w:ascii="Leelawadee" w:hAnsi="Leelawadee" w:cs="Leelawadee"/>
          <w:sz w:val="36"/>
        </w:rPr>
      </w:pPr>
      <w:r w:rsidRPr="00305BCE">
        <w:rPr>
          <w:rFonts w:ascii="Leelawadee" w:hAnsi="Leelawadee" w:cs="Leelawadee"/>
          <w:b/>
          <w:sz w:val="36"/>
          <w:u w:val="single"/>
        </w:rPr>
        <w:t>Investigation 1</w:t>
      </w:r>
      <w:r w:rsidRPr="00305BCE">
        <w:rPr>
          <w:rFonts w:ascii="Leelawadee" w:hAnsi="Leelawadee" w:cs="Leelawadee"/>
          <w:sz w:val="36"/>
        </w:rPr>
        <w:br/>
        <w:t>Can you create shadows? Using a light source, e.g. sun or torch, draw around the shadows of different figures. Take photographs to present your work.</w:t>
      </w:r>
      <w:r w:rsidRPr="00305BCE">
        <w:rPr>
          <w:rFonts w:ascii="Leelawadee" w:hAnsi="Leelawadee" w:cs="Leelawadee"/>
          <w:sz w:val="36"/>
        </w:rPr>
        <w:br/>
        <w:t xml:space="preserve">Write an explanation about why shadows are formed. Can you always see shadows when you are outside? </w:t>
      </w:r>
    </w:p>
    <w:p w:rsidR="007249D1" w:rsidRPr="00305BCE" w:rsidRDefault="007249D1" w:rsidP="007249D1">
      <w:pPr>
        <w:rPr>
          <w:rFonts w:ascii="Leelawadee" w:hAnsi="Leelawadee" w:cs="Leelawadee"/>
          <w:sz w:val="36"/>
        </w:rPr>
      </w:pPr>
    </w:p>
    <w:p w:rsidR="007249D1" w:rsidRPr="00305BCE" w:rsidRDefault="007249D1" w:rsidP="007249D1">
      <w:pPr>
        <w:rPr>
          <w:rFonts w:ascii="Leelawadee" w:hAnsi="Leelawadee" w:cs="Leelawadee"/>
          <w:b/>
          <w:sz w:val="36"/>
          <w:u w:val="single"/>
        </w:rPr>
      </w:pPr>
      <w:r w:rsidRPr="00305BCE">
        <w:rPr>
          <w:rFonts w:ascii="Leelawadee" w:hAnsi="Leelawadee" w:cs="Leelawadee"/>
          <w:b/>
          <w:sz w:val="36"/>
          <w:u w:val="single"/>
        </w:rPr>
        <w:t>Investigation 2</w:t>
      </w:r>
    </w:p>
    <w:p w:rsidR="007249D1" w:rsidRPr="00305BCE" w:rsidRDefault="00305BCE" w:rsidP="007249D1">
      <w:pPr>
        <w:rPr>
          <w:rFonts w:ascii="Leelawadee" w:hAnsi="Leelawadee" w:cs="Leelawadee"/>
          <w:sz w:val="36"/>
        </w:rPr>
      </w:pPr>
      <w:r w:rsidRPr="00305BCE">
        <w:rPr>
          <w:rFonts w:ascii="Leelawadee" w:hAnsi="Leelawadee" w:cs="Leelawadee"/>
          <w:sz w:val="36"/>
        </w:rPr>
        <w:t xml:space="preserve">Does a shadow change when you change the distance of the light source? </w:t>
      </w:r>
      <w:r w:rsidRPr="00305BCE">
        <w:rPr>
          <w:rFonts w:ascii="Leelawadee" w:hAnsi="Leelawadee" w:cs="Leelawadee"/>
          <w:sz w:val="36"/>
        </w:rPr>
        <w:br/>
        <w:t xml:space="preserve">1. Make a prediction. </w:t>
      </w:r>
    </w:p>
    <w:p w:rsidR="00305BCE" w:rsidRPr="00305BCE" w:rsidRDefault="00305BCE" w:rsidP="007249D1">
      <w:pPr>
        <w:rPr>
          <w:rFonts w:ascii="Leelawadee" w:hAnsi="Leelawadee" w:cs="Leelawadee"/>
          <w:sz w:val="36"/>
        </w:rPr>
      </w:pPr>
      <w:r w:rsidRPr="00305BCE">
        <w:rPr>
          <w:rFonts w:ascii="Leelawadee" w:hAnsi="Leelawadee" w:cs="Leelawadee"/>
          <w:sz w:val="36"/>
        </w:rPr>
        <w:t xml:space="preserve">2. Start your investigation with the light source being close to your figure. </w:t>
      </w:r>
      <w:r w:rsidRPr="00305BCE">
        <w:rPr>
          <w:rFonts w:ascii="Leelawadee" w:hAnsi="Leelawadee" w:cs="Leelawadee"/>
          <w:sz w:val="36"/>
        </w:rPr>
        <w:br/>
        <w:t>3. Draw around the shadow.</w:t>
      </w:r>
    </w:p>
    <w:p w:rsidR="00305BCE" w:rsidRPr="00305BCE" w:rsidRDefault="00305BCE" w:rsidP="007249D1">
      <w:pPr>
        <w:rPr>
          <w:rFonts w:ascii="Leelawadee" w:hAnsi="Leelawadee" w:cs="Leelawadee"/>
          <w:sz w:val="36"/>
        </w:rPr>
      </w:pPr>
      <w:r w:rsidRPr="00305BCE">
        <w:rPr>
          <w:rFonts w:ascii="Leelawadee" w:hAnsi="Leelawadee" w:cs="Leelawadee"/>
          <w:sz w:val="36"/>
        </w:rPr>
        <w:t>4. Move the light source further away.</w:t>
      </w:r>
    </w:p>
    <w:p w:rsidR="00305BCE" w:rsidRDefault="00305BCE" w:rsidP="007249D1">
      <w:pPr>
        <w:rPr>
          <w:rFonts w:ascii="Leelawadee" w:hAnsi="Leelawadee" w:cs="Leelawadee"/>
          <w:sz w:val="36"/>
        </w:rPr>
      </w:pPr>
      <w:r>
        <w:rPr>
          <w:rFonts w:ascii="Leelawadee" w:hAnsi="Leelawadee" w:cs="Leelawadee"/>
          <w:sz w:val="36"/>
        </w:rPr>
        <w:t>5. Draw around shadow.</w:t>
      </w:r>
    </w:p>
    <w:p w:rsidR="00305BCE" w:rsidRPr="00305BCE" w:rsidRDefault="00305BCE" w:rsidP="007249D1">
      <w:pPr>
        <w:rPr>
          <w:rFonts w:ascii="Leelawadee" w:hAnsi="Leelawadee" w:cs="Leelawadee"/>
          <w:sz w:val="36"/>
        </w:rPr>
      </w:pPr>
      <w:r w:rsidRPr="00305BCE">
        <w:rPr>
          <w:rFonts w:ascii="Leelawadee" w:hAnsi="Leelawadee" w:cs="Leelawadee"/>
          <w:sz w:val="36"/>
        </w:rPr>
        <w:t>Write an explanation about what has happened to the shadow. Why do you think this has happened? Was your prediction correct?</w:t>
      </w:r>
    </w:p>
    <w:p w:rsidR="007249D1" w:rsidRPr="007249D1" w:rsidRDefault="007249D1" w:rsidP="007249D1">
      <w:pPr>
        <w:rPr>
          <w:rFonts w:ascii="Leelawadee" w:hAnsi="Leelawadee" w:cs="Leelawadee"/>
          <w:sz w:val="48"/>
        </w:rPr>
      </w:pPr>
      <w:bookmarkStart w:id="0" w:name="_GoBack"/>
      <w:bookmarkEnd w:id="0"/>
    </w:p>
    <w:sectPr w:rsidR="007249D1" w:rsidRPr="007249D1" w:rsidSect="007249D1">
      <w:pgSz w:w="11906" w:h="16838"/>
      <w:pgMar w:top="1440" w:right="1440" w:bottom="1440" w:left="1440" w:header="708" w:footer="708" w:gutter="0"/>
      <w:pgBorders w:offsetFrom="page">
        <w:top w:val="sun" w:sz="31" w:space="24" w:color="auto"/>
        <w:left w:val="sun" w:sz="31" w:space="24" w:color="auto"/>
        <w:bottom w:val="sun" w:sz="31" w:space="24" w:color="auto"/>
        <w:right w:val="su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D1"/>
    <w:rsid w:val="00305BCE"/>
    <w:rsid w:val="007249D1"/>
    <w:rsid w:val="00BB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A702762B</Template>
  <TotalTime>17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Simpson</dc:creator>
  <cp:lastModifiedBy>O Simpson</cp:lastModifiedBy>
  <cp:revision>1</cp:revision>
  <dcterms:created xsi:type="dcterms:W3CDTF">2020-03-13T09:36:00Z</dcterms:created>
  <dcterms:modified xsi:type="dcterms:W3CDTF">2020-03-13T09:53:00Z</dcterms:modified>
</cp:coreProperties>
</file>