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28D" w:rsidRDefault="0044050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04A86FF" wp14:editId="0629B543">
                <wp:simplePos x="0" y="0"/>
                <wp:positionH relativeFrom="column">
                  <wp:posOffset>2824480</wp:posOffset>
                </wp:positionH>
                <wp:positionV relativeFrom="paragraph">
                  <wp:posOffset>2674620</wp:posOffset>
                </wp:positionV>
                <wp:extent cx="3166110" cy="3289935"/>
                <wp:effectExtent l="0" t="0" r="15240" b="2476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32899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40508" w:rsidRDefault="002D74CC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Sentence Openers and Conjunctions</w:t>
                            </w:r>
                            <w:r w:rsidR="00440508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 xml:space="preserve"> that I will use are:</w:t>
                            </w:r>
                          </w:p>
                          <w:p w:rsidR="00440508" w:rsidRPr="0058660D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22.4pt;margin-top:210.6pt;width:249.3pt;height:259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" fillcolor="window" strokecolor="#4bacc6" strokeweight="2pt">
                <v:textbox>
                  <w:txbxContent>
                    <w:p w:rsidR="00440508" w:rsidRDefault="002D74CC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Sentence Openers and Conjunctions</w:t>
                      </w:r>
                      <w:r w:rsidR="00440508">
                        <w:rPr>
                          <w:rFonts w:ascii="SassoonCRInfant" w:hAnsi="SassoonCRInfant"/>
                          <w:b/>
                          <w:u w:val="single"/>
                        </w:rPr>
                        <w:t xml:space="preserve"> that I will use are:</w:t>
                      </w:r>
                    </w:p>
                    <w:p w:rsidR="00440508" w:rsidRPr="0058660D" w:rsidRDefault="00440508" w:rsidP="00440508">
                      <w:pPr>
                        <w:rPr>
                          <w:rFonts w:ascii="SassoonCRInfant" w:hAnsi="SassoonCRInfant"/>
                          <w:b/>
                        </w:rPr>
                      </w:pPr>
                      <w:r>
                        <w:rPr>
                          <w:rFonts w:ascii="SassoonCRInfant" w:hAnsi="SassoonCRInfant"/>
                          <w:b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6ECBD6" wp14:editId="3B8E9886">
                <wp:simplePos x="0" y="0"/>
                <wp:positionH relativeFrom="column">
                  <wp:posOffset>6061445</wp:posOffset>
                </wp:positionH>
                <wp:positionV relativeFrom="paragraph">
                  <wp:posOffset>2663948</wp:posOffset>
                </wp:positionV>
                <wp:extent cx="2374265" cy="3304303"/>
                <wp:effectExtent l="0" t="0" r="17145" b="1079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043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40508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CONCLUSION (You might need to change tense – what is happening now and in the future)</w:t>
                            </w:r>
                          </w:p>
                          <w:p w:rsidR="00440508" w:rsidRPr="00B57F33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477.3pt;margin-top:209.75pt;width:186.95pt;height:260.2pt;z-index:2516695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" fillcolor="window" strokecolor="#c0504d" strokeweight="2pt">
                <v:textbox>
                  <w:txbxContent>
                    <w:p w:rsidR="00440508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CONCLUSION (You might need to change tense – what is happening now and in the future)</w:t>
                      </w:r>
                    </w:p>
                    <w:p w:rsidR="00440508" w:rsidRPr="00B57F33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6ECBD6" wp14:editId="3B8E9886">
                <wp:simplePos x="0" y="0"/>
                <wp:positionH relativeFrom="column">
                  <wp:posOffset>-789731</wp:posOffset>
                </wp:positionH>
                <wp:positionV relativeFrom="paragraph">
                  <wp:posOffset>2665095</wp:posOffset>
                </wp:positionV>
                <wp:extent cx="2374265" cy="3304303"/>
                <wp:effectExtent l="0" t="0" r="17145" b="1079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0430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40508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PARAGRAPH 3</w:t>
                            </w: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 xml:space="preserve"> (Go into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more detail about where and when</w:t>
                            </w: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)</w:t>
                            </w:r>
                          </w:p>
                          <w:p w:rsidR="00440508" w:rsidRPr="00B57F33" w:rsidRDefault="00440508" w:rsidP="00440508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62.2pt;margin-top:209.85pt;width:186.95pt;height:260.2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" fillcolor="window" strokecolor="#c0504d" strokeweight="2pt">
                <v:textbox>
                  <w:txbxContent>
                    <w:p w:rsidR="00440508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PARAGRAPH 3</w:t>
                      </w: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 xml:space="preserve"> (Go into </w:t>
                      </w: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more detail about where and when</w:t>
                      </w: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>)</w:t>
                      </w:r>
                    </w:p>
                    <w:p w:rsidR="00440508" w:rsidRPr="00B57F33" w:rsidRDefault="00440508" w:rsidP="00440508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D414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posOffset>6059606</wp:posOffset>
                </wp:positionH>
                <wp:positionV relativeFrom="paragraph">
                  <wp:posOffset>-791570</wp:posOffset>
                </wp:positionV>
                <wp:extent cx="2374265" cy="3304303"/>
                <wp:effectExtent l="0" t="0" r="17145" b="1079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0430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1408" w:rsidRDefault="00B57F33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PARAGRAPH 2 (Go into more detail about w</w:t>
                            </w:r>
                            <w:r w:rsidR="00440508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ho and what</w:t>
                            </w:r>
                            <w:r w:rsidRPr="00B57F33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)</w:t>
                            </w:r>
                          </w:p>
                          <w:p w:rsidR="00B57F33" w:rsidRPr="00B57F33" w:rsidRDefault="00B57F33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77.15pt;margin-top:-62.35pt;width:186.95pt;height:260.2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" fillcolor="white [3201]" strokecolor="#c0504d [3205]" strokeweight="2pt">
                <v:textbox>
                  <w:txbxContent>
                    <w:p w:rsidR="00D41408" w:rsidRDefault="00B57F33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>PARAGRAPH 2 (Go into more detail about w</w:t>
                      </w:r>
                      <w:r w:rsidR="00440508">
                        <w:rPr>
                          <w:rFonts w:ascii="SassoonCRInfant" w:hAnsi="SassoonCRInfant"/>
                          <w:b/>
                          <w:u w:val="single"/>
                        </w:rPr>
                        <w:t>ho and what</w:t>
                      </w:r>
                      <w:r w:rsidRPr="00B57F33">
                        <w:rPr>
                          <w:rFonts w:ascii="SassoonCRInfant" w:hAnsi="SassoonCRInfant"/>
                          <w:b/>
                          <w:u w:val="single"/>
                        </w:rPr>
                        <w:t>)</w:t>
                      </w:r>
                    </w:p>
                    <w:p w:rsidR="00B57F33" w:rsidRPr="00B57F33" w:rsidRDefault="00B57F33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866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07B518" wp14:editId="49BB2DC7">
                <wp:simplePos x="0" y="0"/>
                <wp:positionH relativeFrom="column">
                  <wp:posOffset>3014980</wp:posOffset>
                </wp:positionH>
                <wp:positionV relativeFrom="paragraph">
                  <wp:posOffset>1718310</wp:posOffset>
                </wp:positionV>
                <wp:extent cx="2837815" cy="793115"/>
                <wp:effectExtent l="0" t="0" r="19685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815" cy="7931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60D" w:rsidRDefault="0058660D" w:rsidP="0058660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58660D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HEADLINE</w:t>
                            </w:r>
                          </w:p>
                          <w:p w:rsidR="0058660D" w:rsidRPr="0058660D" w:rsidRDefault="0058660D" w:rsidP="0058660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37.4pt;margin-top:135.3pt;width:223.45pt;height:6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" fillcolor="white [3201]" strokecolor="#8064a2 [3207]" strokeweight="2pt">
                <v:textbox>
                  <w:txbxContent>
                    <w:p w:rsidR="0058660D" w:rsidRDefault="0058660D" w:rsidP="0058660D">
                      <w:pPr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58660D">
                        <w:rPr>
                          <w:rFonts w:ascii="SassoonCRInfant" w:hAnsi="SassoonCRInfant"/>
                          <w:b/>
                          <w:u w:val="single"/>
                        </w:rPr>
                        <w:t>HEADLINE</w:t>
                      </w:r>
                    </w:p>
                    <w:p w:rsidR="0058660D" w:rsidRPr="0058660D" w:rsidRDefault="0058660D" w:rsidP="0058660D">
                      <w:pPr>
                        <w:jc w:val="center"/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866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E417B5" wp14:editId="036E217F">
                <wp:simplePos x="0" y="0"/>
                <wp:positionH relativeFrom="column">
                  <wp:posOffset>2826385</wp:posOffset>
                </wp:positionH>
                <wp:positionV relativeFrom="paragraph">
                  <wp:posOffset>-792480</wp:posOffset>
                </wp:positionV>
                <wp:extent cx="3166110" cy="2401570"/>
                <wp:effectExtent l="0" t="0" r="15240" b="1778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240157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60D" w:rsidRDefault="0058660D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58660D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QUOTES I WILL USE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 xml:space="preserve"> (Remember inverted Commas)</w:t>
                            </w:r>
                          </w:p>
                          <w:p w:rsidR="0058660D" w:rsidRPr="0058660D" w:rsidRDefault="0058660D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22.55pt;margin-top:-62.4pt;width:249.3pt;height:18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" fillcolor="white [3201]" strokecolor="#4bacc6 [3208]" strokeweight="2pt">
                <v:textbox>
                  <w:txbxContent>
                    <w:p w:rsidR="0058660D" w:rsidRDefault="0058660D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58660D">
                        <w:rPr>
                          <w:rFonts w:ascii="SassoonCRInfant" w:hAnsi="SassoonCRInfant"/>
                          <w:b/>
                          <w:u w:val="single"/>
                        </w:rPr>
                        <w:t>QUOTES I WILL USE</w:t>
                      </w: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 xml:space="preserve"> (Remember inverted Commas)</w:t>
                      </w:r>
                    </w:p>
                    <w:p w:rsidR="0058660D" w:rsidRPr="0058660D" w:rsidRDefault="0058660D">
                      <w:pPr>
                        <w:rPr>
                          <w:rFonts w:ascii="SassoonCRInfant" w:hAnsi="SassoonCRInfant"/>
                          <w:b/>
                        </w:rPr>
                      </w:pPr>
                      <w:r>
                        <w:rPr>
                          <w:rFonts w:ascii="SassoonCRInfant" w:hAnsi="SassoonCRInfant"/>
                          <w:b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866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DDD1CE" wp14:editId="65C6BB54">
                <wp:simplePos x="0" y="0"/>
                <wp:positionH relativeFrom="column">
                  <wp:posOffset>-777922</wp:posOffset>
                </wp:positionH>
                <wp:positionV relativeFrom="paragraph">
                  <wp:posOffset>-791570</wp:posOffset>
                </wp:positionV>
                <wp:extent cx="2374265" cy="3290655"/>
                <wp:effectExtent l="0" t="0" r="17145" b="241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29065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660D" w:rsidRDefault="0058660D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58660D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INTRODUCTION (Remember the 5 W’s)</w:t>
                            </w:r>
                          </w:p>
                          <w:p w:rsidR="0058660D" w:rsidRPr="0058660D" w:rsidRDefault="0058660D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61.25pt;margin-top:-62.35pt;width:186.95pt;height:259.1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" fillcolor="white [3201]" strokecolor="#c0504d [3205]" strokeweight="2pt">
                <v:textbox>
                  <w:txbxContent>
                    <w:p w:rsidR="0058660D" w:rsidRDefault="0058660D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58660D">
                        <w:rPr>
                          <w:rFonts w:ascii="SassoonCRInfant" w:hAnsi="SassoonCRInfant"/>
                          <w:b/>
                          <w:u w:val="single"/>
                        </w:rPr>
                        <w:t>INTRODUCTION (Remember the 5 W’s)</w:t>
                      </w:r>
                    </w:p>
                    <w:p w:rsidR="0058660D" w:rsidRPr="0058660D" w:rsidRDefault="0058660D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1128D" w:rsidSect="005866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00000001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60D"/>
    <w:rsid w:val="0021128D"/>
    <w:rsid w:val="002D2D0B"/>
    <w:rsid w:val="002D74CC"/>
    <w:rsid w:val="00440508"/>
    <w:rsid w:val="0058660D"/>
    <w:rsid w:val="00B57F33"/>
    <w:rsid w:val="00D4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6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6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F5F61-2270-4E86-B25B-1B90CEEB5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75F916CD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Birmingham City Council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Story Wood Primary School</dc:creator>
  <cp:lastModifiedBy>O Simpson</cp:lastModifiedBy>
  <cp:revision>2</cp:revision>
  <cp:lastPrinted>2014-03-24T10:44:00Z</cp:lastPrinted>
  <dcterms:created xsi:type="dcterms:W3CDTF">2020-03-13T10:24:00Z</dcterms:created>
  <dcterms:modified xsi:type="dcterms:W3CDTF">2020-03-13T10:24:00Z</dcterms:modified>
</cp:coreProperties>
</file>