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7DE" w:rsidRDefault="00F25D67">
      <w:bookmarkStart w:id="0" w:name="_GoBack"/>
      <w:r>
        <w:rPr>
          <w:noProof/>
          <w:lang w:eastAsia="en-GB"/>
        </w:rPr>
        <w:drawing>
          <wp:inline distT="0" distB="0" distL="0" distR="0" wp14:anchorId="1D25AA01" wp14:editId="61F96C8C">
            <wp:extent cx="5523062" cy="7951304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0139" t="16204" r="39584" b="6481"/>
                    <a:stretch/>
                  </pic:blipFill>
                  <pic:spPr bwMode="auto">
                    <a:xfrm>
                      <a:off x="0" y="0"/>
                      <a:ext cx="5529402" cy="7960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A37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D67"/>
    <w:rsid w:val="003A37DE"/>
    <w:rsid w:val="00896105"/>
    <w:rsid w:val="00F2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5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5D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5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5D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75F916CD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 Simpson</dc:creator>
  <cp:lastModifiedBy>O Simpson</cp:lastModifiedBy>
  <cp:revision>2</cp:revision>
  <dcterms:created xsi:type="dcterms:W3CDTF">2020-03-13T10:41:00Z</dcterms:created>
  <dcterms:modified xsi:type="dcterms:W3CDTF">2020-03-13T11:06:00Z</dcterms:modified>
</cp:coreProperties>
</file>