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282" w:rsidRDefault="009A786D">
      <w:pPr>
        <w:pStyle w:val="Standard"/>
        <w:rPr>
          <w:sz w:val="36"/>
          <w:szCs w:val="36"/>
        </w:rPr>
      </w:pPr>
      <w:bookmarkStart w:id="0" w:name="_GoBack"/>
      <w:bookmarkEnd w:id="0"/>
      <w:r>
        <w:rPr>
          <w:sz w:val="36"/>
          <w:szCs w:val="36"/>
        </w:rPr>
        <w:t xml:space="preserve">                                  Beauty and The Beast</w:t>
      </w:r>
    </w:p>
    <w:p w:rsidR="00FF7282" w:rsidRDefault="00FF7282">
      <w:pPr>
        <w:pStyle w:val="Standard"/>
        <w:rPr>
          <w:sz w:val="36"/>
          <w:szCs w:val="36"/>
        </w:rPr>
      </w:pPr>
    </w:p>
    <w:p w:rsidR="00FF7282" w:rsidRDefault="00FF7282">
      <w:pPr>
        <w:pStyle w:val="Standard"/>
        <w:rPr>
          <w:sz w:val="30"/>
          <w:szCs w:val="30"/>
        </w:rPr>
      </w:pPr>
    </w:p>
    <w:p w:rsidR="00FF7282" w:rsidRDefault="009A786D">
      <w:pPr>
        <w:pStyle w:val="Standard"/>
        <w:rPr>
          <w:sz w:val="30"/>
          <w:szCs w:val="30"/>
        </w:rPr>
      </w:pPr>
      <w:r>
        <w:rPr>
          <w:sz w:val="30"/>
          <w:szCs w:val="30"/>
        </w:rPr>
        <w:t xml:space="preserve">The castle. The dark, dusty and dingy castle stood still, quiet in the middle of nowhere. Vines hanging off the roof, trees </w:t>
      </w:r>
      <w:r>
        <w:rPr>
          <w:sz w:val="30"/>
          <w:szCs w:val="30"/>
        </w:rPr>
        <w:t>growing off it and rats living under it, but you should never judge a book by its cover because inside the castle was spectacular...</w:t>
      </w:r>
    </w:p>
    <w:p w:rsidR="00FF7282" w:rsidRDefault="009A786D">
      <w:pPr>
        <w:pStyle w:val="Standard"/>
        <w:rPr>
          <w:sz w:val="30"/>
          <w:szCs w:val="30"/>
        </w:rPr>
      </w:pPr>
      <w:r>
        <w:rPr>
          <w:sz w:val="30"/>
          <w:szCs w:val="30"/>
        </w:rPr>
        <w:t>Inside the castle were diamond encrusted candles and pure gold chandeliers hanging from the broad, bold ceiling. It appeare</w:t>
      </w:r>
      <w:r>
        <w:rPr>
          <w:sz w:val="30"/>
          <w:szCs w:val="30"/>
        </w:rPr>
        <w:t>d dead. Everything appeared dead, no living thing was there, no living thing could even live there it was so old. But there was hope, something very peculiar was there, a tiny red rose in a glass container still thriving (barely). But how?</w:t>
      </w:r>
    </w:p>
    <w:p w:rsidR="00FF7282" w:rsidRDefault="00FF7282">
      <w:pPr>
        <w:pStyle w:val="Standard"/>
        <w:rPr>
          <w:sz w:val="30"/>
          <w:szCs w:val="30"/>
        </w:rPr>
      </w:pPr>
    </w:p>
    <w:p w:rsidR="00FF7282" w:rsidRDefault="009A786D">
      <w:pPr>
        <w:pStyle w:val="Standard"/>
        <w:rPr>
          <w:sz w:val="30"/>
          <w:szCs w:val="30"/>
        </w:rPr>
      </w:pPr>
      <w:r>
        <w:rPr>
          <w:sz w:val="30"/>
          <w:szCs w:val="30"/>
        </w:rPr>
        <w:t xml:space="preserve">Then there was </w:t>
      </w:r>
      <w:r>
        <w:rPr>
          <w:sz w:val="30"/>
          <w:szCs w:val="30"/>
        </w:rPr>
        <w:t xml:space="preserve">movement, someone was coming down the stairs, it was The Beast. It had big broad shoulders, giant hairy arms and huge terrifying claws. But just then he heard a noise, it was coming from outside he went down on all fours just crawling, ready to strike. He </w:t>
      </w:r>
      <w:r>
        <w:rPr>
          <w:sz w:val="30"/>
          <w:szCs w:val="30"/>
        </w:rPr>
        <w:t>opened the huge double doors and crawled out, to his surprise it was the King he was alone on his horse in the winter cold. Before he could even react the beast had captured him. Now the whole kingdom was looking for him. Just as they were about to give up</w:t>
      </w:r>
      <w:r>
        <w:rPr>
          <w:sz w:val="30"/>
          <w:szCs w:val="30"/>
        </w:rPr>
        <w:t xml:space="preserve"> the King's daughter (Belle) found the castle of The Beast where her father was. She walked in and said to herself 'Wow this is beautiful.' ''HELLO'' she shouted, no answer she shouted again,''HELLO''.</w:t>
      </w:r>
    </w:p>
    <w:p w:rsidR="00FF7282" w:rsidRDefault="009A786D">
      <w:pPr>
        <w:pStyle w:val="Standard"/>
        <w:rPr>
          <w:sz w:val="30"/>
          <w:szCs w:val="30"/>
        </w:rPr>
      </w:pPr>
      <w:r>
        <w:rPr>
          <w:sz w:val="30"/>
          <w:szCs w:val="30"/>
        </w:rPr>
        <w:t>''BELLE'', he shouted back</w:t>
      </w:r>
    </w:p>
    <w:p w:rsidR="00FF7282" w:rsidRDefault="009A786D">
      <w:pPr>
        <w:pStyle w:val="Standard"/>
        <w:rPr>
          <w:sz w:val="30"/>
          <w:szCs w:val="30"/>
        </w:rPr>
      </w:pPr>
      <w:r>
        <w:rPr>
          <w:sz w:val="30"/>
          <w:szCs w:val="30"/>
        </w:rPr>
        <w:t>“PAPA, WHERE ARE YOU?”</w:t>
      </w:r>
    </w:p>
    <w:p w:rsidR="00FF7282" w:rsidRDefault="009A786D">
      <w:pPr>
        <w:pStyle w:val="Standard"/>
        <w:rPr>
          <w:sz w:val="30"/>
          <w:szCs w:val="30"/>
        </w:rPr>
      </w:pPr>
      <w:r>
        <w:rPr>
          <w:sz w:val="30"/>
          <w:szCs w:val="30"/>
        </w:rPr>
        <w:t>''UP</w:t>
      </w:r>
      <w:r>
        <w:rPr>
          <w:sz w:val="30"/>
          <w:szCs w:val="30"/>
        </w:rPr>
        <w:t>STAIRS''. She ran as fast as she could up the stairs and to where her father was. But then as soon as she had reached him she heard this ''So you've come to take his place then.''</w:t>
      </w:r>
    </w:p>
    <w:p w:rsidR="00FF7282" w:rsidRDefault="009A786D">
      <w:pPr>
        <w:pStyle w:val="Standard"/>
        <w:rPr>
          <w:sz w:val="30"/>
          <w:szCs w:val="30"/>
        </w:rPr>
      </w:pPr>
      <w:r>
        <w:rPr>
          <w:sz w:val="30"/>
          <w:szCs w:val="30"/>
        </w:rPr>
        <w:t>''What have you done to him''?</w:t>
      </w:r>
    </w:p>
    <w:p w:rsidR="00FF7282" w:rsidRDefault="009A786D">
      <w:pPr>
        <w:pStyle w:val="Standard"/>
        <w:rPr>
          <w:sz w:val="30"/>
          <w:szCs w:val="30"/>
        </w:rPr>
      </w:pPr>
      <w:r>
        <w:rPr>
          <w:sz w:val="30"/>
          <w:szCs w:val="30"/>
        </w:rPr>
        <w:t>''Nothing''.</w:t>
      </w:r>
    </w:p>
    <w:p w:rsidR="00FF7282" w:rsidRDefault="009A786D">
      <w:pPr>
        <w:pStyle w:val="Standard"/>
        <w:rPr>
          <w:sz w:val="30"/>
          <w:szCs w:val="30"/>
        </w:rPr>
      </w:pPr>
      <w:r>
        <w:rPr>
          <w:sz w:val="30"/>
          <w:szCs w:val="30"/>
        </w:rPr>
        <w:t>''Yes I have come to take his pl</w:t>
      </w:r>
      <w:r>
        <w:rPr>
          <w:sz w:val="30"/>
          <w:szCs w:val="30"/>
        </w:rPr>
        <w:t>ace now let him go!''</w:t>
      </w:r>
    </w:p>
    <w:p w:rsidR="00FF7282" w:rsidRDefault="009A786D">
      <w:pPr>
        <w:pStyle w:val="Standard"/>
        <w:rPr>
          <w:sz w:val="30"/>
          <w:szCs w:val="30"/>
        </w:rPr>
      </w:pPr>
      <w:r>
        <w:rPr>
          <w:sz w:val="30"/>
          <w:szCs w:val="30"/>
        </w:rPr>
        <w:t>''Oh ok, I didn't want an old rotting body in my cell anyway''.</w:t>
      </w:r>
    </w:p>
    <w:p w:rsidR="00FF7282" w:rsidRDefault="00FF7282">
      <w:pPr>
        <w:pStyle w:val="Standard"/>
        <w:rPr>
          <w:sz w:val="30"/>
          <w:szCs w:val="30"/>
        </w:rPr>
      </w:pPr>
    </w:p>
    <w:p w:rsidR="00FF7282" w:rsidRDefault="009A786D">
      <w:pPr>
        <w:pStyle w:val="Standard"/>
        <w:rPr>
          <w:sz w:val="30"/>
          <w:szCs w:val="30"/>
        </w:rPr>
      </w:pPr>
      <w:r>
        <w:rPr>
          <w:sz w:val="30"/>
          <w:szCs w:val="30"/>
        </w:rPr>
        <w:t xml:space="preserve">As Belle was being held captive, the ornaments started talking to her, they try to comfort her but it didn't work (probably because the are talking ornaments, like that </w:t>
      </w:r>
      <w:r>
        <w:rPr>
          <w:sz w:val="30"/>
          <w:szCs w:val="30"/>
        </w:rPr>
        <w:t>is a bit freaky isn't it,oh sorry I am getting carried away here back to the story) so they try to make funny noises and faces, still doesn't work. But eventually after a couple of days to get to know each other they all become friends,but The Beast is sti</w:t>
      </w:r>
      <w:r>
        <w:rPr>
          <w:sz w:val="30"/>
          <w:szCs w:val="30"/>
        </w:rPr>
        <w:t>ll angry at something but no one knows why, do you know why???? 'Cause I don't.</w:t>
      </w:r>
    </w:p>
    <w:p w:rsidR="00FF7282" w:rsidRDefault="00FF7282">
      <w:pPr>
        <w:pStyle w:val="Standard"/>
        <w:rPr>
          <w:sz w:val="30"/>
          <w:szCs w:val="30"/>
        </w:rPr>
      </w:pPr>
    </w:p>
    <w:p w:rsidR="00FF7282" w:rsidRDefault="009A786D">
      <w:pPr>
        <w:pStyle w:val="Standard"/>
        <w:rPr>
          <w:sz w:val="30"/>
          <w:szCs w:val="30"/>
        </w:rPr>
      </w:pPr>
      <w:r>
        <w:rPr>
          <w:sz w:val="30"/>
          <w:szCs w:val="30"/>
        </w:rPr>
        <w:lastRenderedPageBreak/>
        <w:t xml:space="preserve">As the days went on, Belle started to come out of her room more often with encouragement of chip (the talking tea cup) and Lumiere (the talking candle). One day as belle went </w:t>
      </w:r>
      <w:r>
        <w:rPr>
          <w:sz w:val="30"/>
          <w:szCs w:val="30"/>
        </w:rPr>
        <w:t>to go and have her breakfast early in the morning when The beast was asleep -normally- but today he was sat at the 20ft table, lonely, and he quietly said ''come 'ere Belle,''</w:t>
      </w:r>
    </w:p>
    <w:p w:rsidR="00FF7282" w:rsidRDefault="009A786D">
      <w:pPr>
        <w:pStyle w:val="Standard"/>
        <w:rPr>
          <w:sz w:val="30"/>
          <w:szCs w:val="30"/>
        </w:rPr>
      </w:pPr>
      <w:r>
        <w:rPr>
          <w:sz w:val="30"/>
          <w:szCs w:val="30"/>
        </w:rPr>
        <w:t>''o-o-o-ok,'' she said nervously.</w:t>
      </w:r>
    </w:p>
    <w:p w:rsidR="00FF7282" w:rsidRDefault="009A786D">
      <w:pPr>
        <w:pStyle w:val="Standard"/>
        <w:rPr>
          <w:sz w:val="30"/>
          <w:szCs w:val="30"/>
        </w:rPr>
      </w:pPr>
      <w:r>
        <w:rPr>
          <w:sz w:val="30"/>
          <w:szCs w:val="30"/>
        </w:rPr>
        <w:t>''I just want to say I am sorry for what I hav</w:t>
      </w:r>
      <w:r>
        <w:rPr>
          <w:sz w:val="30"/>
          <w:szCs w:val="30"/>
        </w:rPr>
        <w:t>e done, I just haven't had someone to talk to in years, I wasn't always like this though.'' he said wiping tears from his eyes,'' I was a prince 20 years ago but got transformed into a beast and ever since I have been to scared to show my face to anyone ou</w:t>
      </w:r>
      <w:r>
        <w:rPr>
          <w:sz w:val="30"/>
          <w:szCs w:val="30"/>
        </w:rPr>
        <w:t>t of this castle''. The conversation went on for hours and hours until eventually they got to know each other and back to one of the first words I said in this story, can you guess it? Yep you got it is to never judge a book by its cover...</w:t>
      </w:r>
    </w:p>
    <w:p w:rsidR="00FF7282" w:rsidRDefault="00FF7282">
      <w:pPr>
        <w:pStyle w:val="Standard"/>
        <w:rPr>
          <w:sz w:val="30"/>
          <w:szCs w:val="30"/>
        </w:rPr>
      </w:pPr>
    </w:p>
    <w:p w:rsidR="00FF7282" w:rsidRDefault="009A786D">
      <w:pPr>
        <w:pStyle w:val="Standard"/>
        <w:rPr>
          <w:sz w:val="30"/>
          <w:szCs w:val="30"/>
        </w:rPr>
      </w:pPr>
      <w:r>
        <w:rPr>
          <w:sz w:val="30"/>
          <w:szCs w:val="30"/>
        </w:rPr>
        <w:t xml:space="preserve">Meanwhile </w:t>
      </w:r>
      <w:r>
        <w:rPr>
          <w:sz w:val="30"/>
          <w:szCs w:val="30"/>
        </w:rPr>
        <w:t>unknown to Belle her father had raced back to the village and blabbed out to everyone that Belle had been captured by The Beast and he sent his whole army (300 men) to go and kill The Beast. Back to Belle and The Beast, they were having the time of there l</w:t>
      </w:r>
      <w:r>
        <w:rPr>
          <w:sz w:val="30"/>
          <w:szCs w:val="30"/>
        </w:rPr>
        <w:t>ives in the ballroom with the music playing and the disco ball lighting up the room, they were all dressed up, Belle was in a bright yellow princes dress and The Beast was in a suit with a black bow tie. As they were dancing to the beat there was a loud TH</w:t>
      </w:r>
      <w:r>
        <w:rPr>
          <w:sz w:val="30"/>
          <w:szCs w:val="30"/>
        </w:rPr>
        <w:t>UMP on the door several times before the huge double doors came crashing to the ground, the guards came pouring in the ballroom. The Beast protected Belle with his life as they rushed to the roof where they were cornered, they had nowhere to run... Then th</w:t>
      </w:r>
      <w:r>
        <w:rPr>
          <w:sz w:val="30"/>
          <w:szCs w:val="30"/>
        </w:rPr>
        <w:t>e huge battle started and guards were sent flying  and plummeting to the ground. After all the guards had died there was just The Beast, Belle and the Soldier. As you can guess it was a hard fight but if you've seen the movie then you know who wins, if you</w:t>
      </w:r>
      <w:r>
        <w:rPr>
          <w:sz w:val="30"/>
          <w:szCs w:val="30"/>
        </w:rPr>
        <w:t xml:space="preserve"> don't you can probably guess who wins, yep its The Beast. Now the King, Belle and The Beast were a family.  Then at the end Belle fell in love with the Beast and the spell was broken and now he is a prince again.</w:t>
      </w:r>
    </w:p>
    <w:p w:rsidR="00FF7282" w:rsidRDefault="009A786D">
      <w:pPr>
        <w:pStyle w:val="Standard"/>
        <w:rPr>
          <w:sz w:val="30"/>
          <w:szCs w:val="30"/>
        </w:rPr>
      </w:pPr>
      <w:r>
        <w:rPr>
          <w:sz w:val="30"/>
          <w:szCs w:val="30"/>
        </w:rPr>
        <w:t>Bye for now</w:t>
      </w:r>
    </w:p>
    <w:p w:rsidR="00FF7282" w:rsidRDefault="00FF7282">
      <w:pPr>
        <w:pStyle w:val="Standard"/>
        <w:rPr>
          <w:sz w:val="30"/>
          <w:szCs w:val="30"/>
        </w:rPr>
      </w:pPr>
    </w:p>
    <w:p w:rsidR="00FF7282" w:rsidRDefault="00FF7282">
      <w:pPr>
        <w:pStyle w:val="Standard"/>
        <w:rPr>
          <w:sz w:val="30"/>
          <w:szCs w:val="30"/>
        </w:rPr>
      </w:pPr>
    </w:p>
    <w:p w:rsidR="00FF7282" w:rsidRDefault="009A786D">
      <w:pPr>
        <w:pStyle w:val="Standard"/>
      </w:pPr>
      <w:r>
        <w:rPr>
          <w:sz w:val="30"/>
          <w:szCs w:val="30"/>
        </w:rPr>
        <w:t xml:space="preserve">                            </w:t>
      </w:r>
      <w:r>
        <w:rPr>
          <w:sz w:val="30"/>
          <w:szCs w:val="30"/>
        </w:rPr>
        <w:t xml:space="preserve">                 </w:t>
      </w:r>
      <w:r>
        <w:rPr>
          <w:sz w:val="64"/>
          <w:szCs w:val="64"/>
        </w:rPr>
        <w:t>The End</w:t>
      </w:r>
    </w:p>
    <w:sectPr w:rsidR="00FF7282">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786D">
      <w:r>
        <w:separator/>
      </w:r>
    </w:p>
  </w:endnote>
  <w:endnote w:type="continuationSeparator" w:id="0">
    <w:p w:rsidR="00000000" w:rsidRDefault="009A7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786D">
      <w:r>
        <w:rPr>
          <w:color w:val="000000"/>
        </w:rPr>
        <w:separator/>
      </w:r>
    </w:p>
  </w:footnote>
  <w:footnote w:type="continuationSeparator" w:id="0">
    <w:p w:rsidR="00000000" w:rsidRDefault="009A78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FF7282"/>
    <w:rsid w:val="009A786D"/>
    <w:rsid w:val="00FF7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33179A-31AB-4B16-8A44-04CCA0D75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en-GB"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Cameron Churchill</dc:creator>
  <cp:lastModifiedBy>antonia harrison</cp:lastModifiedBy>
  <cp:revision>2</cp:revision>
  <dcterms:created xsi:type="dcterms:W3CDTF">2020-05-03T11:53:00Z</dcterms:created>
  <dcterms:modified xsi:type="dcterms:W3CDTF">2020-05-03T11:53:00Z</dcterms:modified>
</cp:coreProperties>
</file>