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D21F30" w14:textId="77777777" w:rsidR="00C823A4" w:rsidRDefault="00235559">
      <w:pPr>
        <w:rPr>
          <w:b/>
          <w:bCs/>
          <w:sz w:val="26"/>
          <w:szCs w:val="26"/>
          <w:u w:val="single"/>
        </w:rPr>
      </w:pPr>
      <w:bookmarkStart w:id="0" w:name="_GoBack"/>
      <w:bookmarkEnd w:id="0"/>
      <w:r>
        <w:rPr>
          <w:b/>
          <w:bCs/>
          <w:sz w:val="26"/>
          <w:szCs w:val="26"/>
          <w:u w:val="single"/>
        </w:rPr>
        <w:t>Beauty and the Beast</w:t>
      </w:r>
    </w:p>
    <w:p w14:paraId="17033E18" w14:textId="77777777" w:rsidR="00C823A4" w:rsidRDefault="00235559">
      <w:r>
        <w:rPr>
          <w:b/>
          <w:bCs/>
          <w:sz w:val="26"/>
          <w:szCs w:val="26"/>
        </w:rPr>
        <w:t xml:space="preserve">Black. Pitch black. Rumble. Sizzle. It was around midnight and the colossal castle looked even more haunted than ever. Scratched paintings filled all of the rooms </w:t>
      </w:r>
      <w:r>
        <w:rPr>
          <w:b/>
          <w:bCs/>
          <w:sz w:val="26"/>
          <w:szCs w:val="26"/>
        </w:rPr>
        <w:t>in this mightily huge castle and wooden floorboards creaked whenever anyone or anything moved. The humongous tower was illuminated only when a bolt of lightning crashed to the ground quickly and that made this towering building look scarier and bigger than</w:t>
      </w:r>
      <w:r>
        <w:rPr>
          <w:b/>
          <w:bCs/>
          <w:sz w:val="26"/>
          <w:szCs w:val="26"/>
        </w:rPr>
        <w:t xml:space="preserve"> before. The rough castle walls rose as tall as one hundred giraffes and felt like the sharpest sand paper in the world. It felt icy to touch and sent a shiver down your spine. If this wasn’t creepy enough, thunder was continuously rumbling in the sky abov</w:t>
      </w:r>
      <w:r>
        <w:rPr>
          <w:b/>
          <w:bCs/>
          <w:sz w:val="26"/>
          <w:szCs w:val="26"/>
        </w:rPr>
        <w:t>e. The oddly shaped bushes in the snowy courtyard, looked crazily frightening when the lightning cast down nearby, crazy shapes being cast everywhere. The castle looked sad in a way, deserted, isolated, as if it has feelings. The huge doors looked extremel</w:t>
      </w:r>
      <w:r>
        <w:rPr>
          <w:b/>
          <w:bCs/>
          <w:sz w:val="26"/>
          <w:szCs w:val="26"/>
        </w:rPr>
        <w:t xml:space="preserve">y uninviting, which is ironic due to the fact that they are meant to be welcoming. Snow lay heavily on the ground and everywhere there was snow. The place looked as if it had been abandoned for hundreds of years but the truth was a lonely…. creature lived </w:t>
      </w:r>
      <w:r>
        <w:rPr>
          <w:b/>
          <w:bCs/>
          <w:sz w:val="26"/>
          <w:szCs w:val="26"/>
        </w:rPr>
        <w:t xml:space="preserve">upset and alone in this enormous </w:t>
      </w:r>
      <w:commentRangeStart w:id="1"/>
      <w:r>
        <w:rPr>
          <w:b/>
          <w:bCs/>
          <w:sz w:val="26"/>
          <w:szCs w:val="26"/>
        </w:rPr>
        <w:t>castle</w:t>
      </w:r>
      <w:commentRangeEnd w:id="1"/>
      <w:r>
        <w:rPr>
          <w:rStyle w:val="CommentReference"/>
          <w:b/>
          <w:bCs/>
          <w:sz w:val="26"/>
          <w:szCs w:val="26"/>
        </w:rPr>
        <w:commentReference w:id="1"/>
      </w:r>
      <w:r>
        <w:rPr>
          <w:sz w:val="28"/>
          <w:szCs w:val="28"/>
        </w:rPr>
        <w:t xml:space="preserve">. </w:t>
      </w:r>
    </w:p>
    <w:p w14:paraId="7271E765" w14:textId="77777777" w:rsidR="00C823A4" w:rsidRDefault="00235559">
      <w:pPr>
        <w:rPr>
          <w:b/>
          <w:bCs/>
          <w:sz w:val="26"/>
          <w:szCs w:val="26"/>
        </w:rPr>
      </w:pPr>
      <w:r>
        <w:rPr>
          <w:b/>
          <w:bCs/>
          <w:sz w:val="26"/>
          <w:szCs w:val="26"/>
        </w:rPr>
        <w:t>Nervous. Scared. Slightly excited. He was standing only a couple miles from his home yet he felt like he was on the other side of the world. He began his journey with his trusty horse companion, which as he rod</w:t>
      </w:r>
      <w:r>
        <w:rPr>
          <w:b/>
          <w:bCs/>
          <w:sz w:val="26"/>
          <w:szCs w:val="26"/>
        </w:rPr>
        <w:t>e through a particularly large forest, he fell off twice. He was treating a wound when he realised that he had set out with no food whatsoever. The feeling of hunger overpowered everything else as he was numb from the breath-taking cold, which he was not u</w:t>
      </w:r>
      <w:r>
        <w:rPr>
          <w:b/>
          <w:bCs/>
          <w:sz w:val="26"/>
          <w:szCs w:val="26"/>
        </w:rPr>
        <w:t>sed to. He was contemplating whether to ride back home, injured and ashamed, or to maybe be eaten alive by a pack of wolves, who he had already heard howling as if they hadn’t had a proper meal in years! After looking around (obviously just with a slight m</w:t>
      </w:r>
      <w:r>
        <w:rPr>
          <w:b/>
          <w:bCs/>
          <w:sz w:val="26"/>
          <w:szCs w:val="26"/>
        </w:rPr>
        <w:t xml:space="preserve">ovement of his head and eyes) for any sign of help he saw a dim, fading light coming from a place only illuminated from the creepy bolts of lightning only ever coming occasionally as the storm died down. </w:t>
      </w:r>
    </w:p>
    <w:p w14:paraId="16C7153D" w14:textId="77777777" w:rsidR="00C823A4" w:rsidRDefault="00235559">
      <w:pPr>
        <w:rPr>
          <w:b/>
          <w:bCs/>
          <w:sz w:val="26"/>
          <w:szCs w:val="26"/>
        </w:rPr>
      </w:pPr>
      <w:r>
        <w:rPr>
          <w:b/>
          <w:bCs/>
          <w:sz w:val="26"/>
          <w:szCs w:val="26"/>
        </w:rPr>
        <w:t>Stomp. Crunch. Stomp. He was walking towards the we</w:t>
      </w:r>
      <w:r>
        <w:rPr>
          <w:b/>
          <w:bCs/>
          <w:sz w:val="26"/>
          <w:szCs w:val="26"/>
        </w:rPr>
        <w:t>ird courtyard, which was directly in front of the towering, strange castle. Stomp. Crunch. Stomp. The snow was now ankle deep and filling his boots but all he could care about is why he came here. And it was right in front of his undistracted eyes. The flo</w:t>
      </w:r>
      <w:r>
        <w:rPr>
          <w:b/>
          <w:bCs/>
          <w:sz w:val="26"/>
          <w:szCs w:val="26"/>
        </w:rPr>
        <w:t>wer. Stomp. Crunch. Stomp. Crunch. Beautifully pure white. Stomp. Crunch. Absolutely perfect in every way. Stomp. Crunch. Stomp. Crunch. He suddenly realised he was not alone and that the footsteps were coming closer. And closer. Closer. STOMP. Right in fr</w:t>
      </w:r>
      <w:r>
        <w:rPr>
          <w:b/>
          <w:bCs/>
          <w:sz w:val="26"/>
          <w:szCs w:val="26"/>
        </w:rPr>
        <w:t>ont of him was a grumpy-looking creature, who was towering mightily over him as a lightning bolt crashed and sizzled….</w:t>
      </w:r>
    </w:p>
    <w:p w14:paraId="6E868F43" w14:textId="77777777" w:rsidR="00C823A4" w:rsidRDefault="00235559">
      <w:pPr>
        <w:rPr>
          <w:b/>
          <w:bCs/>
          <w:sz w:val="26"/>
          <w:szCs w:val="26"/>
        </w:rPr>
      </w:pPr>
      <w:r>
        <w:rPr>
          <w:b/>
          <w:bCs/>
          <w:sz w:val="26"/>
          <w:szCs w:val="26"/>
        </w:rPr>
        <w:t>The next thing he knew he was trapped, unable to get out, of what seemed like a prison cell. He was sad, knowing that he hadn’t fulfilled</w:t>
      </w:r>
      <w:r>
        <w:rPr>
          <w:b/>
          <w:bCs/>
          <w:sz w:val="26"/>
          <w:szCs w:val="26"/>
        </w:rPr>
        <w:t xml:space="preserve"> his mission and was a complete failure. His daughter (Belle) soon came to help him escape only days after </w:t>
      </w:r>
      <w:r>
        <w:rPr>
          <w:b/>
          <w:bCs/>
          <w:sz w:val="26"/>
          <w:szCs w:val="26"/>
        </w:rPr>
        <w:lastRenderedPageBreak/>
        <w:t>but was also caught by the terrifying creature, who had imprisoned her father. She came up with an idea, which would help her father yet be frighteni</w:t>
      </w:r>
      <w:r>
        <w:rPr>
          <w:b/>
          <w:bCs/>
          <w:sz w:val="26"/>
          <w:szCs w:val="26"/>
        </w:rPr>
        <w:t>ng to such a young girl. Her idea was for her and her father to switch places so he could maybe, just maybe, complete his mission. She begged and pleaded with the stubborn Beast but nothing would convince him to let them switch places. In the beast’s eyes,</w:t>
      </w:r>
      <w:r>
        <w:rPr>
          <w:b/>
          <w:bCs/>
          <w:sz w:val="26"/>
          <w:szCs w:val="26"/>
        </w:rPr>
        <w:t xml:space="preserve"> the man had committed a serious crime and deserved to be in jail for it. This constant begging ended up getting her and her father imprisoned in this odd tower. She had expected to be attacked by something due to the fact that her father had said that thi</w:t>
      </w:r>
      <w:r>
        <w:rPr>
          <w:b/>
          <w:bCs/>
          <w:sz w:val="26"/>
          <w:szCs w:val="26"/>
        </w:rPr>
        <w:t xml:space="preserve">s very castle was alive. </w:t>
      </w:r>
    </w:p>
    <w:p w14:paraId="3B32EFD5" w14:textId="77777777" w:rsidR="00C823A4" w:rsidRDefault="00235559">
      <w:pPr>
        <w:rPr>
          <w:b/>
          <w:bCs/>
          <w:sz w:val="26"/>
          <w:szCs w:val="26"/>
        </w:rPr>
      </w:pPr>
      <w:r>
        <w:rPr>
          <w:b/>
          <w:bCs/>
          <w:sz w:val="26"/>
          <w:szCs w:val="26"/>
        </w:rPr>
        <w:t>Soon after, a talking and walking clock and candle let her out, which as her father had said, were definitely alive. She was confused as everyone would be if you stumbled on a strange castle, which your father is being held captiv</w:t>
      </w:r>
      <w:r>
        <w:rPr>
          <w:b/>
          <w:bCs/>
          <w:sz w:val="26"/>
          <w:szCs w:val="26"/>
        </w:rPr>
        <w:t>e in, and a talking candle and clock unlocked you from your cell. Meanwhile, the beast was using a normal-looking mirror to gaze at Belle. All of the alive objects were talking about how that this could be the Beast’s true love to break the curse, which he</w:t>
      </w:r>
      <w:r>
        <w:rPr>
          <w:b/>
          <w:bCs/>
          <w:sz w:val="26"/>
          <w:szCs w:val="26"/>
        </w:rPr>
        <w:t xml:space="preserve"> had been unlucky to have happened to him. Along the way, Belle found more talking things like a chipped teacup and a teapot. </w:t>
      </w:r>
    </w:p>
    <w:p w14:paraId="2C2786D6" w14:textId="77777777" w:rsidR="00C823A4" w:rsidRDefault="00235559">
      <w:pPr>
        <w:rPr>
          <w:b/>
          <w:bCs/>
          <w:sz w:val="26"/>
          <w:szCs w:val="26"/>
        </w:rPr>
      </w:pPr>
      <w:r>
        <w:rPr>
          <w:b/>
          <w:bCs/>
          <w:sz w:val="26"/>
          <w:szCs w:val="26"/>
        </w:rPr>
        <w:t>Stomp. Crunch. Stomp. Crunch. Howl. She was surrounded by wolves, as white as snow, and was completely defenceless.  They were ed</w:t>
      </w:r>
      <w:r>
        <w:rPr>
          <w:b/>
          <w:bCs/>
          <w:sz w:val="26"/>
          <w:szCs w:val="26"/>
        </w:rPr>
        <w:t>ging closer by the second and she started to walk backwards, retreating away in fear. The snow was shin-deep now and so it made escaping even harder and scarier. Out of the blue, a huge shadow growled ferociously at the wolves. The Beast had come to save B</w:t>
      </w:r>
      <w:r>
        <w:rPr>
          <w:b/>
          <w:bCs/>
          <w:sz w:val="26"/>
          <w:szCs w:val="26"/>
        </w:rPr>
        <w:t xml:space="preserve">elle! </w:t>
      </w:r>
    </w:p>
    <w:p w14:paraId="036C8C06" w14:textId="77777777" w:rsidR="00C823A4" w:rsidRDefault="00235559">
      <w:pPr>
        <w:rPr>
          <w:b/>
          <w:bCs/>
          <w:sz w:val="26"/>
          <w:szCs w:val="26"/>
        </w:rPr>
      </w:pPr>
      <w:r>
        <w:rPr>
          <w:b/>
          <w:bCs/>
          <w:sz w:val="26"/>
          <w:szCs w:val="26"/>
        </w:rPr>
        <w:t>Belle gazed dreamily at the ruby red rose whilst Gaston (someone who loved Belle from her hometown) was plotting with a huge group how to kill the Beast. This was pure evil! As Belle and Beast’s love for each other grew stronger, so did Gaston’s evi</w:t>
      </w:r>
      <w:r>
        <w:rPr>
          <w:b/>
          <w:bCs/>
          <w:sz w:val="26"/>
          <w:szCs w:val="26"/>
        </w:rPr>
        <w:t xml:space="preserve">lness. The huge stairwell was finally used as Belle came down in a beautiful lemon-yellow, poufy dress as Beast came down the other way in a smart, navy blue suit and danced slowly in the moonlight under a crystal chandelier. </w:t>
      </w:r>
    </w:p>
    <w:p w14:paraId="76447235" w14:textId="77777777" w:rsidR="00C823A4" w:rsidRDefault="00235559">
      <w:pPr>
        <w:rPr>
          <w:b/>
          <w:bCs/>
          <w:sz w:val="26"/>
          <w:szCs w:val="26"/>
        </w:rPr>
      </w:pPr>
      <w:r>
        <w:rPr>
          <w:b/>
          <w:bCs/>
          <w:sz w:val="26"/>
          <w:szCs w:val="26"/>
        </w:rPr>
        <w:t>“Let’s kill the Beast!” Gasto</w:t>
      </w:r>
      <w:r>
        <w:rPr>
          <w:b/>
          <w:bCs/>
          <w:sz w:val="26"/>
          <w:szCs w:val="26"/>
        </w:rPr>
        <w:t xml:space="preserve">n bellowed in the local pub in Belle’s hometown as several other people cheered raising their drinks so they spilled everywhere. </w:t>
      </w:r>
    </w:p>
    <w:p w14:paraId="3ADE45A7" w14:textId="77777777" w:rsidR="00C823A4" w:rsidRDefault="00235559">
      <w:pPr>
        <w:rPr>
          <w:b/>
          <w:bCs/>
          <w:sz w:val="26"/>
          <w:szCs w:val="26"/>
        </w:rPr>
      </w:pPr>
      <w:r>
        <w:rPr>
          <w:b/>
          <w:bCs/>
          <w:sz w:val="26"/>
          <w:szCs w:val="26"/>
        </w:rPr>
        <w:t>They set out with flaming lanterns raised towards the sky to lead the way as some people had sticks with fire burning on the e</w:t>
      </w:r>
      <w:r>
        <w:rPr>
          <w:b/>
          <w:bCs/>
          <w:sz w:val="26"/>
          <w:szCs w:val="26"/>
        </w:rPr>
        <w:t xml:space="preserve">nd. </w:t>
      </w:r>
    </w:p>
    <w:p w14:paraId="7C22EECE" w14:textId="77777777" w:rsidR="00C823A4" w:rsidRDefault="00235559">
      <w:pPr>
        <w:rPr>
          <w:b/>
          <w:bCs/>
          <w:sz w:val="26"/>
          <w:szCs w:val="26"/>
        </w:rPr>
      </w:pPr>
      <w:r>
        <w:rPr>
          <w:b/>
          <w:bCs/>
          <w:sz w:val="26"/>
          <w:szCs w:val="26"/>
        </w:rPr>
        <w:t>The room was just right for ballroom dancing as if it had been designed for this exact moment. It was truly a beautiful moment as Belle’s dress swished from side to side as they waltzed around the temporary ballroom whilst the Beast stood with tall sh</w:t>
      </w:r>
      <w:r>
        <w:rPr>
          <w:b/>
          <w:bCs/>
          <w:sz w:val="26"/>
          <w:szCs w:val="26"/>
        </w:rPr>
        <w:t xml:space="preserve">oulders and his suit didn’t even have one tiny crease in it. </w:t>
      </w:r>
    </w:p>
    <w:p w14:paraId="63305E8D" w14:textId="77777777" w:rsidR="00C823A4" w:rsidRDefault="00235559">
      <w:pPr>
        <w:rPr>
          <w:b/>
          <w:bCs/>
          <w:sz w:val="26"/>
          <w:szCs w:val="26"/>
        </w:rPr>
      </w:pPr>
      <w:r>
        <w:rPr>
          <w:b/>
          <w:bCs/>
          <w:sz w:val="26"/>
          <w:szCs w:val="26"/>
        </w:rPr>
        <w:t xml:space="preserve">Gaston’s army were coming closer to the castle. They were getting more and more excited as they walked but they must of all felt a bit scared as they walked slower and slower as they approached </w:t>
      </w:r>
      <w:r>
        <w:rPr>
          <w:b/>
          <w:bCs/>
          <w:sz w:val="26"/>
          <w:szCs w:val="26"/>
        </w:rPr>
        <w:t xml:space="preserve">the towering palace. They made it and soon Belle </w:t>
      </w:r>
      <w:r>
        <w:rPr>
          <w:b/>
          <w:bCs/>
          <w:sz w:val="26"/>
          <w:szCs w:val="26"/>
        </w:rPr>
        <w:lastRenderedPageBreak/>
        <w:t xml:space="preserve">and Beast heard the chanting becoming louder and louder and louder. Where was this coming from. </w:t>
      </w:r>
    </w:p>
    <w:p w14:paraId="51A84208" w14:textId="77777777" w:rsidR="00C823A4" w:rsidRDefault="00235559">
      <w:pPr>
        <w:rPr>
          <w:b/>
          <w:bCs/>
          <w:sz w:val="26"/>
          <w:szCs w:val="26"/>
        </w:rPr>
      </w:pPr>
      <w:r>
        <w:rPr>
          <w:b/>
          <w:bCs/>
          <w:sz w:val="26"/>
          <w:szCs w:val="26"/>
        </w:rPr>
        <w:t xml:space="preserve"> Dangling. Barely hanging on. The Beast was gripping to the edge of the castle, he could feel his shoes burnin</w:t>
      </w:r>
      <w:r>
        <w:rPr>
          <w:b/>
          <w:bCs/>
          <w:sz w:val="26"/>
          <w:szCs w:val="26"/>
        </w:rPr>
        <w:t>g as he got closer to the fire losing his grip. Nervous. Hopeful. Was he going to make it? Belle was scared for the Beast’s life and if he did make it what horrid thing was Gaston going to do to him. Excited. Slightly apprehensive. He’s losing his grip, Ga</w:t>
      </w:r>
      <w:r>
        <w:rPr>
          <w:b/>
          <w:bCs/>
          <w:sz w:val="26"/>
          <w:szCs w:val="26"/>
        </w:rPr>
        <w:t xml:space="preserve">ston slyly and silently thought to himself. Will he fall? The chanting was still going and getting noisier each time. It was a bizarre moment but everyone already had more important thoughts to really even notice. </w:t>
      </w:r>
    </w:p>
    <w:p w14:paraId="3EF9FB95" w14:textId="77777777" w:rsidR="00C823A4" w:rsidRDefault="00235559">
      <w:pPr>
        <w:rPr>
          <w:b/>
          <w:bCs/>
          <w:sz w:val="26"/>
          <w:szCs w:val="26"/>
        </w:rPr>
      </w:pPr>
      <w:r>
        <w:rPr>
          <w:b/>
          <w:bCs/>
          <w:sz w:val="26"/>
          <w:szCs w:val="26"/>
        </w:rPr>
        <w:t xml:space="preserve">He made it and soon Beauty (as Belle had </w:t>
      </w:r>
      <w:r>
        <w:rPr>
          <w:b/>
          <w:bCs/>
          <w:sz w:val="26"/>
          <w:szCs w:val="26"/>
        </w:rPr>
        <w:t>now been known as for her looks) and the Beast were dancing again as if none of what before had even ever happened. Gaston was defeated and her truly felt ashamed of himself for not succeeding in what he thought would be an easy mission. Other people had j</w:t>
      </w:r>
      <w:r>
        <w:rPr>
          <w:b/>
          <w:bCs/>
          <w:sz w:val="26"/>
          <w:szCs w:val="26"/>
        </w:rPr>
        <w:t>oined the dance, beautiful white dresses (obviously not as stunning as Belle’s) were swaying in unison together. The last red rose petal fell and the curse was broken. The Beast was himself again. The End.</w:t>
      </w:r>
    </w:p>
    <w:p w14:paraId="17355255" w14:textId="77777777" w:rsidR="00C823A4" w:rsidRDefault="00C823A4">
      <w:pPr>
        <w:rPr>
          <w:sz w:val="24"/>
          <w:szCs w:val="24"/>
        </w:rPr>
      </w:pPr>
    </w:p>
    <w:p w14:paraId="73A43A21" w14:textId="77777777" w:rsidR="00C823A4" w:rsidRDefault="00C823A4">
      <w:pPr>
        <w:rPr>
          <w:sz w:val="24"/>
          <w:szCs w:val="24"/>
          <w:u w:val="single"/>
        </w:rPr>
      </w:pPr>
    </w:p>
    <w:sectPr w:rsidR="00C823A4">
      <w:pgSz w:w="11906" w:h="16838"/>
      <w:pgMar w:top="1440" w:right="1440" w:bottom="1440" w:left="1440" w:header="720" w:footer="720"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1" w:author="betti" w:date="2020-04-20T14:31:00Z" w:initials="betti">
    <w:p w14:paraId="7E56E71D" w14:textId="77777777" w:rsidR="00C823A4" w:rsidRDefault="00235559">
      <w:pPr>
        <w:pStyle w:val="CommentText"/>
      </w:pPr>
      <w:r>
        <w:rPr>
          <w:rStyle w:val="CommentReference"/>
        </w:rPr>
        <w:annotationRef/>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E56E71D"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C5FF40" w14:textId="77777777" w:rsidR="00000000" w:rsidRDefault="00235559">
      <w:pPr>
        <w:spacing w:after="0" w:line="240" w:lineRule="auto"/>
      </w:pPr>
      <w:r>
        <w:separator/>
      </w:r>
    </w:p>
  </w:endnote>
  <w:endnote w:type="continuationSeparator" w:id="0">
    <w:p w14:paraId="0EFB32F8" w14:textId="77777777" w:rsidR="00000000" w:rsidRDefault="00235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1866B7" w14:textId="77777777" w:rsidR="00000000" w:rsidRDefault="00235559">
      <w:pPr>
        <w:spacing w:after="0" w:line="240" w:lineRule="auto"/>
      </w:pPr>
      <w:r>
        <w:rPr>
          <w:color w:val="000000"/>
        </w:rPr>
        <w:separator/>
      </w:r>
    </w:p>
  </w:footnote>
  <w:footnote w:type="continuationSeparator" w:id="0">
    <w:p w14:paraId="647AC09F" w14:textId="77777777" w:rsidR="00000000" w:rsidRDefault="0023555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C823A4"/>
    <w:rsid w:val="00235559"/>
    <w:rsid w:val="00C823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14DC5"/>
  <w15:docId w15:val="{03BF19B1-1410-4778-A8FA-6F750A5B4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line="244" w:lineRule="auto"/>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1/relationships/commentsExtended" Target="commentsExtended.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betti</dc:creator>
  <dc:description/>
  <cp:lastModifiedBy>antonia harrison</cp:lastModifiedBy>
  <cp:revision>2</cp:revision>
  <dcterms:created xsi:type="dcterms:W3CDTF">2020-05-03T11:53:00Z</dcterms:created>
  <dcterms:modified xsi:type="dcterms:W3CDTF">2020-05-03T11:53:00Z</dcterms:modified>
</cp:coreProperties>
</file>