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933" w:rsidRDefault="0063126B">
      <w:bookmarkStart w:id="0" w:name="_GoBack"/>
      <w:bookmarkEnd w:id="0"/>
      <w:r>
        <w:rPr>
          <w:u w:val="single"/>
        </w:rPr>
        <w:t xml:space="preserve"> Friday 4</w:t>
      </w:r>
      <w:r>
        <w:rPr>
          <w:u w:val="single"/>
          <w:vertAlign w:val="superscript"/>
        </w:rPr>
        <w:t>th</w:t>
      </w:r>
      <w:r>
        <w:rPr>
          <w:u w:val="single"/>
        </w:rPr>
        <w:t xml:space="preserve"> June 2020</w:t>
      </w:r>
    </w:p>
    <w:p w:rsidR="00D96933" w:rsidRDefault="0063126B">
      <w:r>
        <w:t xml:space="preserve">Once upon a time, lived a beautiful fairy she was called Paper she is one of the most changed fairy’s  in the land her skin is pale white and she where’s a short </w:t>
      </w:r>
      <w:r>
        <w:t>pink skirt that is lighter than a feather and just and just because she is made out of paper does not mean that she is ugly. She lived in the enchanting forest where she made the flowers grow and whoever did not respect nature, she would get extremely mad.</w:t>
      </w:r>
      <w:r>
        <w:t xml:space="preserve"> In the magnificent forest there was a hill just made of rocks and you’re probably wondering ‘wow it’s a rock!’ (sarcastically) but this rock has a face and a mouth and even a pair of eyes and he is made from rocks too overly. Every single day rock watches</w:t>
      </w:r>
      <w:r>
        <w:t xml:space="preserve"> paper from his mountain and he really enjoyed watching her grow all the cute flowers. </w:t>
      </w:r>
    </w:p>
    <w:p w:rsidR="00D96933" w:rsidRDefault="00D96933"/>
    <w:p w:rsidR="00D96933" w:rsidRDefault="0063126B">
      <w:r>
        <w:t>All of a sudden Rock hears a sharp noise in the wood not too far away from him and paper. He looked slowly to see what the mysterious noise was and ‘oh no!’ thought Ro</w:t>
      </w:r>
      <w:r>
        <w:t>ck. He had seen scissors! Rock was trying to warn Paper but he couldn’t. Suddenly, Rock hand slipped on the rocky mountain and he rolled down the steep hill. It looked like an enormous bolder was coming down the hill. As soon as, Rock made it to the bottom</w:t>
      </w:r>
      <w:r>
        <w:t xml:space="preserve"> of the hill he was telling paper that scissors is coming and if we don’t as fast something bad will happen to you. Rock quickly tried to grab paper to pull her to safety, but every time Rock touches her his rocks fall apart and it really hurts him. Rock c</w:t>
      </w:r>
      <w:r>
        <w:t>ould not hold Paper but he can tell her to follow him to a safer place before scissors get to paper.</w:t>
      </w:r>
    </w:p>
    <w:p w:rsidR="00D96933" w:rsidRDefault="00D96933"/>
    <w:p w:rsidR="00D96933" w:rsidRDefault="0063126B">
      <w:r>
        <w:t>Rock and Paper finally made it to a safer spot but there was a dead end they were trapped there and right before they were about to go and find a better s</w:t>
      </w:r>
      <w:r>
        <w:t xml:space="preserve">pot Scissors showed up. He was cutting most of the forest and when he got extremely close he stood on papers flower she got so angry that she charged at scissors but scissors was too sharp for her so he sliced straight though her body until she  was lying </w:t>
      </w:r>
      <w:r>
        <w:t>on the dead ground. Rock quickly tried to run to paper to help her, but Scissors tried to cut Rock, but it was no use rock was to firm for Scissors. Rock turned around as quick as a cheetah and jumped incredibly high and then used all his strength and punc</w:t>
      </w:r>
      <w:r>
        <w:t>hed Scissors into the ground. Rock almost forgot about Paper, so he ran to her and she had not moved an inch. What could he do? Rock tried to pick her up, but he could not it just broke his hands every time he tried to pick Paper up. But he felt so bad for</w:t>
      </w:r>
      <w:r>
        <w:t xml:space="preserve"> her, so he went through the intense pain (which hurt him so much) and picked Scissors up and moved her onto a rock. Where Rock had placed her was on a rock in the scorching sun about 5 mins later Paper woke up and all of her pieces were back together agai</w:t>
      </w:r>
      <w:r>
        <w:t>n because of the beautiful sun but she looked around for Rock but all she could see where piles of rocks and one had rocks smiling face on it and Paper had realised Rock had sacrificed his self to save Paper. She was happy to be alive but sad that her frie</w:t>
      </w:r>
      <w:r>
        <w:t>nd had gone.</w:t>
      </w:r>
    </w:p>
    <w:p w:rsidR="00D96933" w:rsidRDefault="0063126B">
      <w:r>
        <w:rPr>
          <w:rFonts w:ascii="Comic Sans MS" w:hAnsi="Comic Sans MS"/>
          <w:b/>
          <w:color w:val="7030A0"/>
          <w:sz w:val="20"/>
        </w:rPr>
        <w:t xml:space="preserve"> </w:t>
      </w:r>
    </w:p>
    <w:sectPr w:rsidR="00D9693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26B">
      <w:pPr>
        <w:spacing w:after="0" w:line="240" w:lineRule="auto"/>
      </w:pPr>
      <w:r>
        <w:separator/>
      </w:r>
    </w:p>
  </w:endnote>
  <w:endnote w:type="continuationSeparator" w:id="0">
    <w:p w:rsidR="00000000" w:rsidRDefault="00631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26B">
      <w:pPr>
        <w:spacing w:after="0" w:line="240" w:lineRule="auto"/>
      </w:pPr>
      <w:r>
        <w:rPr>
          <w:color w:val="000000"/>
        </w:rPr>
        <w:separator/>
      </w:r>
    </w:p>
  </w:footnote>
  <w:footnote w:type="continuationSeparator" w:id="0">
    <w:p w:rsidR="00000000" w:rsidRDefault="006312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D96933"/>
    <w:rsid w:val="0063126B"/>
    <w:rsid w:val="00D96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C38623-1EA2-45A3-A3AF-16C4E0A3B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Dean</dc:creator>
  <dc:description/>
  <cp:lastModifiedBy>antonia harrison</cp:lastModifiedBy>
  <cp:revision>2</cp:revision>
  <dcterms:created xsi:type="dcterms:W3CDTF">2020-06-11T10:39:00Z</dcterms:created>
  <dcterms:modified xsi:type="dcterms:W3CDTF">2020-06-11T10:39:00Z</dcterms:modified>
</cp:coreProperties>
</file>