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6FA" w:rsidRDefault="00FE09B2"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1457352</wp:posOffset>
                </wp:positionH>
                <wp:positionV relativeFrom="paragraph">
                  <wp:posOffset>224284</wp:posOffset>
                </wp:positionV>
                <wp:extent cx="2941323" cy="84010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3" cy="840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6546FA" w:rsidRDefault="00FE09B2">
                            <w:pPr>
                              <w:rPr>
                                <w:b/>
                                <w:spacing w:val="6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72"/>
                                <w:szCs w:val="72"/>
                              </w:rPr>
                              <w:t>Picture Task</w:t>
                            </w:r>
                          </w:p>
                        </w:txbxContent>
                      </wps:txbx>
                      <wps:bodyPr vert="horz" wrap="none" lIns="91440" tIns="45720" rIns="91440" bIns="4572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4.75pt;margin-top:17.65pt;width:231.6pt;height:66.1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" filled="f" stroked="f">
                <v:textbox style="mso-fit-shape-to-text:t">
                  <w:txbxContent>
                    <w:p w:rsidR="006546FA" w:rsidRDefault="00FE09B2">
                      <w:pPr>
                        <w:rPr>
                          <w:b/>
                          <w:spacing w:val="6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spacing w:val="60"/>
                          <w:sz w:val="72"/>
                          <w:szCs w:val="72"/>
                        </w:rPr>
                        <w:t>Picture Task</w:t>
                      </w:r>
                    </w:p>
                  </w:txbxContent>
                </v:textbox>
              </v:shape>
            </w:pict>
          </mc:Fallback>
        </mc:AlternateContent>
      </w:r>
    </w:p>
    <w:p w:rsidR="006546FA" w:rsidRDefault="006546FA">
      <w:pPr>
        <w:rPr>
          <w:rFonts w:ascii="Comic Sans MS" w:hAnsi="Comic Sans MS"/>
          <w:sz w:val="20"/>
        </w:rPr>
      </w:pPr>
    </w:p>
    <w:p w:rsidR="006546FA" w:rsidRDefault="006546FA">
      <w:pPr>
        <w:rPr>
          <w:rFonts w:ascii="Comic Sans MS" w:hAnsi="Comic Sans MS"/>
          <w:sz w:val="20"/>
        </w:rPr>
      </w:pP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</w:pPr>
      <w:r>
        <w:rPr>
          <w:rFonts w:ascii="Comic Sans MS" w:hAnsi="Comic Sans MS"/>
          <w:sz w:val="20"/>
        </w:rPr>
        <w:t xml:space="preserve">Writing Task – </w:t>
      </w:r>
      <w:r>
        <w:rPr>
          <w:rFonts w:ascii="Comic Sans MS" w:hAnsi="Comic Sans MS"/>
          <w:b/>
          <w:color w:val="FF0000"/>
          <w:sz w:val="20"/>
        </w:rPr>
        <w:t xml:space="preserve">(This will be your English lesson </w:t>
      </w:r>
      <w:r w:rsidR="00EA0C35">
        <w:rPr>
          <w:rFonts w:ascii="Comic Sans MS" w:hAnsi="Comic Sans MS"/>
          <w:b/>
          <w:color w:val="FF0000"/>
          <w:sz w:val="20"/>
        </w:rPr>
        <w:t xml:space="preserve">for </w:t>
      </w:r>
      <w:r>
        <w:rPr>
          <w:rFonts w:ascii="Comic Sans MS" w:hAnsi="Comic Sans MS"/>
          <w:b/>
          <w:color w:val="FF0000"/>
          <w:sz w:val="20"/>
        </w:rPr>
        <w:t xml:space="preserve">Friday.)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You are provided with a picture and a story starter. Your task is to complete a piece of writing based on this picture. The choice is yours: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Complete the story </w:t>
      </w:r>
      <w:bookmarkStart w:id="0" w:name="_GoBack"/>
      <w:bookmarkEnd w:id="0"/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Write your own story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 setting description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A letter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 diary entry (or multiple entries from different perspectives)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 newspaper article 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Question Time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Use your inference reading skills to answer the following questions – treat them as 2/3 mark questions. You need to justify your responses with an explanation. 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Sentence Challenge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SPAG focus – complete task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Sick Sentences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The sentences need to be improved – think about your Y6 objectives at this point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Picture Perfect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Art task – linked to the picture </w:t>
      </w:r>
    </w:p>
    <w:p w:rsidR="006546FA" w:rsidRDefault="006546FA">
      <w:pPr>
        <w:tabs>
          <w:tab w:val="left" w:pos="8002"/>
        </w:tabs>
      </w:pPr>
    </w:p>
    <w:p w:rsidR="006546FA" w:rsidRDefault="006546FA">
      <w:pPr>
        <w:tabs>
          <w:tab w:val="left" w:pos="8002"/>
        </w:tabs>
      </w:pPr>
    </w:p>
    <w:p w:rsidR="006546FA" w:rsidRDefault="006546FA">
      <w:pPr>
        <w:tabs>
          <w:tab w:val="left" w:pos="8002"/>
        </w:tabs>
      </w:pPr>
    </w:p>
    <w:sectPr w:rsidR="006546FA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ED3" w:rsidRDefault="00FE09B2">
      <w:pPr>
        <w:spacing w:after="0" w:line="240" w:lineRule="auto"/>
      </w:pPr>
      <w:r>
        <w:separator/>
      </w:r>
    </w:p>
  </w:endnote>
  <w:endnote w:type="continuationSeparator" w:id="0">
    <w:p w:rsidR="007E1ED3" w:rsidRDefault="00FE0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ED3" w:rsidRDefault="00FE09B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E1ED3" w:rsidRDefault="00FE0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266F7"/>
    <w:multiLevelType w:val="multilevel"/>
    <w:tmpl w:val="B12A20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AF403C"/>
    <w:multiLevelType w:val="multilevel"/>
    <w:tmpl w:val="17184BF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6FA"/>
    <w:rsid w:val="006546FA"/>
    <w:rsid w:val="007E1ED3"/>
    <w:rsid w:val="00EA0C35"/>
    <w:rsid w:val="00FE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DD3DBC-88FF-45B4-B44C-9A0F8035E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Year%206\Home%20Learning\English\3679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36795D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Harrison</dc:creator>
  <cp:lastModifiedBy>antonia harrison</cp:lastModifiedBy>
  <cp:revision>3</cp:revision>
  <dcterms:created xsi:type="dcterms:W3CDTF">2020-03-25T20:46:00Z</dcterms:created>
  <dcterms:modified xsi:type="dcterms:W3CDTF">2020-03-30T07:34:00Z</dcterms:modified>
</cp:coreProperties>
</file>